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W w:w="0" w:type="auto"/>
        <w:tblInd w:w="137" w:type="dxa"/>
        <w:tblLook w:val="04A0" w:firstRow="1" w:lastRow="0" w:firstColumn="1" w:lastColumn="0" w:noHBand="0" w:noVBand="1"/>
      </w:tblPr>
      <w:tblGrid>
        <w:gridCol w:w="6091"/>
      </w:tblGrid>
      <w:tr w:rsidR="00865397" w14:paraId="20380BB6" w14:textId="77777777" w:rsidTr="00852A42">
        <w:tc>
          <w:tcPr>
            <w:tcW w:w="6091" w:type="dxa"/>
          </w:tcPr>
          <w:p w14:paraId="147552DA" w14:textId="03569AB4" w:rsidR="00FB5A92" w:rsidRPr="00022933" w:rsidRDefault="00000000" w:rsidP="00852A42">
            <w:pPr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22933">
              <w:rPr>
                <w:rFonts w:asciiTheme="minorHAnsi" w:hAnsiTheme="minorHAnsi" w:cstheme="minorHAnsi"/>
                <w:b/>
                <w:bCs/>
                <w:szCs w:val="24"/>
              </w:rPr>
              <w:t>Havbruksstasjonens forsøksnummer:</w:t>
            </w:r>
          </w:p>
          <w:p w14:paraId="73F83D6C" w14:textId="4323BF80" w:rsidR="00FB5A92" w:rsidRPr="001830CA" w:rsidRDefault="00FB5A92" w:rsidP="00852A42">
            <w:pPr>
              <w:rPr>
                <w:rFonts w:asciiTheme="minorHAnsi" w:hAnsiTheme="minorHAnsi" w:cstheme="minorHAnsi"/>
              </w:rPr>
            </w:pPr>
          </w:p>
          <w:p w14:paraId="15595C56" w14:textId="77777777" w:rsidR="00FB5A92" w:rsidRPr="001830CA" w:rsidRDefault="00FB5A92" w:rsidP="00852A42">
            <w:pPr>
              <w:rPr>
                <w:rFonts w:asciiTheme="minorHAnsi" w:hAnsiTheme="minorHAnsi" w:cstheme="minorHAnsi"/>
              </w:rPr>
            </w:pPr>
          </w:p>
        </w:tc>
      </w:tr>
    </w:tbl>
    <w:p w14:paraId="21260F00" w14:textId="77777777" w:rsidR="00FB5A92" w:rsidRPr="00022933" w:rsidRDefault="00000000" w:rsidP="00FB5A92">
      <w:pPr>
        <w:ind w:left="142"/>
        <w:rPr>
          <w:rFonts w:asciiTheme="minorHAnsi" w:hAnsiTheme="minorHAnsi" w:cstheme="minorHAnsi"/>
          <w:b/>
          <w:bCs/>
          <w:sz w:val="22"/>
          <w:szCs w:val="22"/>
        </w:rPr>
      </w:pPr>
      <w:r w:rsidRPr="00022933">
        <w:rPr>
          <w:rFonts w:asciiTheme="minorHAnsi" w:hAnsiTheme="minorHAnsi" w:cstheme="minorHAnsi"/>
          <w:b/>
          <w:bCs/>
          <w:noProof/>
          <w:sz w:val="20"/>
        </w:rPr>
        <w:t xml:space="preserve">NB! </w:t>
      </w:r>
      <w:r w:rsidRPr="00022933">
        <w:rPr>
          <w:rFonts w:asciiTheme="minorHAnsi" w:hAnsiTheme="minorHAnsi" w:cstheme="minorHAnsi"/>
          <w:noProof/>
          <w:sz w:val="20"/>
        </w:rPr>
        <w:t xml:space="preserve">Ved kommunikasjon per e-post </w:t>
      </w:r>
      <w:r w:rsidRPr="00022933">
        <w:rPr>
          <w:rFonts w:asciiTheme="minorHAnsi" w:hAnsiTheme="minorHAnsi" w:cstheme="minorHAnsi"/>
          <w:sz w:val="20"/>
        </w:rPr>
        <w:t>oppgi alltid Havbruksstasjonens forsøksnummer i emnefeltet, og inkluder alle involverte i forsøket.</w:t>
      </w:r>
    </w:p>
    <w:p w14:paraId="4C1A2A39" w14:textId="77777777" w:rsidR="00FB5A92" w:rsidRPr="001830CA" w:rsidRDefault="00FB5A92" w:rsidP="00FB5A92">
      <w:pPr>
        <w:rPr>
          <w:rFonts w:asciiTheme="minorHAnsi" w:hAnsiTheme="minorHAnsi" w:cstheme="minorHAnsi"/>
          <w:b/>
          <w:bCs/>
          <w:noProof/>
          <w:szCs w:val="24"/>
        </w:rPr>
      </w:pPr>
    </w:p>
    <w:tbl>
      <w:tblPr>
        <w:tblStyle w:val="Tabellrutenett"/>
        <w:tblW w:w="0" w:type="auto"/>
        <w:tblInd w:w="137" w:type="dxa"/>
        <w:tblLook w:val="04A0" w:firstRow="1" w:lastRow="0" w:firstColumn="1" w:lastColumn="0" w:noHBand="0" w:noVBand="1"/>
      </w:tblPr>
      <w:tblGrid>
        <w:gridCol w:w="3020"/>
        <w:gridCol w:w="3071"/>
      </w:tblGrid>
      <w:tr w:rsidR="00865397" w14:paraId="5434F61F" w14:textId="77777777" w:rsidTr="00852A42">
        <w:tc>
          <w:tcPr>
            <w:tcW w:w="3020" w:type="dxa"/>
          </w:tcPr>
          <w:p w14:paraId="22D2A187" w14:textId="4548F89D" w:rsidR="00FB5A92" w:rsidRPr="00022933" w:rsidRDefault="00000000" w:rsidP="00852A42">
            <w:pPr>
              <w:spacing w:before="60" w:after="60"/>
              <w:rPr>
                <w:rFonts w:asciiTheme="minorHAnsi" w:hAnsiTheme="minorHAnsi" w:cstheme="minorHAnsi"/>
                <w:noProof/>
                <w:sz w:val="22"/>
                <w:szCs w:val="18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18"/>
              </w:rPr>
              <w:t>FOTS id:</w:t>
            </w:r>
            <w:r w:rsidR="0069626B" w:rsidRPr="00022933">
              <w:rPr>
                <w:rFonts w:asciiTheme="minorHAnsi" w:hAnsiTheme="minorHAnsi" w:cstheme="minorHAnsi"/>
                <w:noProof/>
                <w:sz w:val="22"/>
                <w:szCs w:val="18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noProof/>
                  <w:sz w:val="22"/>
                  <w:szCs w:val="18"/>
                </w:rPr>
                <w:id w:val="-2106257352"/>
                <w:placeholder>
                  <w:docPart w:val="E71AE7952220427D9743F86FC77647C3"/>
                </w:placeholder>
                <w:showingPlcHdr/>
                <w15:appearance w15:val="hidden"/>
                <w:dropDownList>
                  <w:listItem w:value="Velg et element."/>
                </w:dropDownList>
              </w:sdtPr>
              <w:sdtContent>
                <w:r w:rsidR="0069626B" w:rsidRPr="00022933">
                  <w:rPr>
                    <w:rFonts w:asciiTheme="minorHAnsi" w:hAnsiTheme="minorHAnsi" w:cstheme="minorHAnsi"/>
                    <w:noProof/>
                    <w:color w:val="808080" w:themeColor="background1" w:themeShade="80"/>
                    <w:sz w:val="22"/>
                    <w:szCs w:val="18"/>
                  </w:rPr>
                  <w:t>Nummer</w:t>
                </w:r>
              </w:sdtContent>
            </w:sdt>
          </w:p>
        </w:tc>
        <w:tc>
          <w:tcPr>
            <w:tcW w:w="3071" w:type="dxa"/>
          </w:tcPr>
          <w:p w14:paraId="058B8333" w14:textId="3BCBA9BD" w:rsidR="00FB5A92" w:rsidRPr="00022933" w:rsidRDefault="00000000" w:rsidP="00852A42">
            <w:pPr>
              <w:spacing w:before="60" w:after="60"/>
              <w:rPr>
                <w:rFonts w:asciiTheme="minorHAnsi" w:hAnsiTheme="minorHAnsi" w:cstheme="minorHAnsi"/>
                <w:noProof/>
                <w:color w:val="FFFFFF" w:themeColor="background1"/>
                <w:sz w:val="22"/>
                <w:szCs w:val="18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18"/>
              </w:rPr>
              <w:t>Godkjent</w:t>
            </w:r>
            <w:r w:rsidR="001830CA" w:rsidRPr="00022933">
              <w:rPr>
                <w:rFonts w:asciiTheme="minorHAnsi" w:hAnsiTheme="minorHAnsi" w:cstheme="minorHAnsi"/>
                <w:noProof/>
                <w:sz w:val="22"/>
                <w:szCs w:val="18"/>
              </w:rPr>
              <w:t xml:space="preserve"> dato</w:t>
            </w:r>
            <w:r w:rsidRPr="00022933">
              <w:rPr>
                <w:rFonts w:asciiTheme="minorHAnsi" w:hAnsiTheme="minorHAnsi" w:cstheme="minorHAnsi"/>
                <w:noProof/>
                <w:sz w:val="22"/>
                <w:szCs w:val="18"/>
              </w:rPr>
              <w:t>:</w:t>
            </w:r>
            <w:r w:rsidR="0069626B" w:rsidRPr="00022933">
              <w:rPr>
                <w:rFonts w:asciiTheme="minorHAnsi" w:hAnsiTheme="minorHAnsi" w:cstheme="minorHAnsi"/>
                <w:noProof/>
                <w:sz w:val="22"/>
                <w:szCs w:val="18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noProof/>
                  <w:color w:val="808080" w:themeColor="background1" w:themeShade="80"/>
                  <w:sz w:val="22"/>
                  <w:szCs w:val="18"/>
                </w:rPr>
                <w:id w:val="517969060"/>
                <w:placeholder>
                  <w:docPart w:val="B80BDFA8C6AF414494880C52933071AA"/>
                </w:placeholder>
                <w:showingPlcHdr/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Content>
                <w:r w:rsidR="00495F42" w:rsidRPr="00022933">
                  <w:rPr>
                    <w:rStyle w:val="Plassholdertekst"/>
                    <w:color w:val="808080" w:themeColor="background1" w:themeShade="80"/>
                    <w:sz w:val="22"/>
                    <w:szCs w:val="18"/>
                  </w:rPr>
                  <w:t>Velg dato.</w:t>
                </w:r>
              </w:sdtContent>
            </w:sdt>
          </w:p>
        </w:tc>
      </w:tr>
    </w:tbl>
    <w:p w14:paraId="0ED2DEC1" w14:textId="77777777" w:rsidR="00FB5A92" w:rsidRPr="001830CA" w:rsidRDefault="00FB5A92" w:rsidP="00FB5A92">
      <w:pPr>
        <w:rPr>
          <w:rFonts w:asciiTheme="minorHAnsi" w:hAnsiTheme="minorHAnsi" w:cstheme="minorHAnsi"/>
          <w:b/>
          <w:bCs/>
          <w:noProof/>
          <w:szCs w:val="24"/>
        </w:rPr>
      </w:pPr>
    </w:p>
    <w:tbl>
      <w:tblPr>
        <w:tblStyle w:val="Tabellrutenett"/>
        <w:tblW w:w="0" w:type="auto"/>
        <w:tblInd w:w="137" w:type="dxa"/>
        <w:tblLook w:val="04A0" w:firstRow="1" w:lastRow="0" w:firstColumn="1" w:lastColumn="0" w:noHBand="0" w:noVBand="1"/>
      </w:tblPr>
      <w:tblGrid>
        <w:gridCol w:w="6091"/>
      </w:tblGrid>
      <w:tr w:rsidR="00865397" w14:paraId="4382C90B" w14:textId="77777777" w:rsidTr="00852A42">
        <w:tc>
          <w:tcPr>
            <w:tcW w:w="6091" w:type="dxa"/>
          </w:tcPr>
          <w:p w14:paraId="4AB83D46" w14:textId="727BA49B" w:rsidR="00FB5A92" w:rsidRPr="00022933" w:rsidRDefault="00000000" w:rsidP="00852A42">
            <w:pPr>
              <w:rPr>
                <w:rFonts w:asciiTheme="minorHAnsi" w:hAnsiTheme="minorHAnsi" w:cstheme="minorHAnsi"/>
                <w:noProof/>
                <w:sz w:val="20"/>
                <w:szCs w:val="16"/>
              </w:rPr>
            </w:pPr>
            <w:r w:rsidRPr="00022933">
              <w:rPr>
                <w:rFonts w:asciiTheme="minorHAnsi" w:hAnsiTheme="minorHAnsi" w:cstheme="minorHAnsi"/>
                <w:noProof/>
                <w:sz w:val="20"/>
                <w:szCs w:val="16"/>
              </w:rPr>
              <w:t>Kort tittel på forsøket (maks. 10 bokstaver):</w:t>
            </w:r>
          </w:p>
          <w:p w14:paraId="191371E3" w14:textId="77777777" w:rsidR="00FB5A92" w:rsidRPr="001830CA" w:rsidRDefault="00FB5A92" w:rsidP="00852A42">
            <w:pPr>
              <w:rPr>
                <w:rFonts w:asciiTheme="minorHAnsi" w:hAnsiTheme="minorHAnsi" w:cstheme="minorHAnsi"/>
                <w:noProof/>
              </w:rPr>
            </w:pPr>
          </w:p>
          <w:p w14:paraId="1A04C192" w14:textId="77777777" w:rsidR="00FB5A92" w:rsidRPr="001830CA" w:rsidRDefault="00FB5A92" w:rsidP="00852A42">
            <w:pPr>
              <w:rPr>
                <w:rFonts w:asciiTheme="minorHAnsi" w:hAnsiTheme="minorHAnsi" w:cstheme="minorHAnsi"/>
                <w:noProof/>
              </w:rPr>
            </w:pPr>
          </w:p>
        </w:tc>
      </w:tr>
    </w:tbl>
    <w:p w14:paraId="0B677E05" w14:textId="77777777" w:rsidR="00FB5A92" w:rsidRPr="001830CA" w:rsidRDefault="00FB5A92" w:rsidP="00FB5A92">
      <w:pPr>
        <w:rPr>
          <w:rFonts w:asciiTheme="minorHAnsi" w:hAnsiTheme="minorHAnsi" w:cstheme="minorHAnsi"/>
        </w:rPr>
      </w:pPr>
    </w:p>
    <w:tbl>
      <w:tblPr>
        <w:tblW w:w="90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20" w:firstRow="1" w:lastRow="0" w:firstColumn="0" w:lastColumn="0" w:noHBand="0" w:noVBand="0"/>
      </w:tblPr>
      <w:tblGrid>
        <w:gridCol w:w="2977"/>
        <w:gridCol w:w="4394"/>
        <w:gridCol w:w="1701"/>
      </w:tblGrid>
      <w:tr w:rsidR="00865397" w14:paraId="4DD032D9" w14:textId="77777777" w:rsidTr="00852A42">
        <w:trPr>
          <w:cantSplit/>
          <w:trHeight w:val="289"/>
        </w:trPr>
        <w:tc>
          <w:tcPr>
            <w:tcW w:w="90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5A432F" w14:textId="77777777" w:rsidR="00FB5A92" w:rsidRPr="00022933" w:rsidRDefault="00000000" w:rsidP="00852A42">
            <w:pPr>
              <w:ind w:left="-68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0"/>
              </w:rPr>
              <w:t xml:space="preserve">NB! </w:t>
            </w:r>
            <w:r w:rsidRPr="00022933">
              <w:rPr>
                <w:rFonts w:asciiTheme="minorHAnsi" w:hAnsiTheme="minorHAnsi" w:cstheme="minorHAnsi"/>
                <w:bCs/>
                <w:sz w:val="20"/>
              </w:rPr>
              <w:t>Kontakt alltid avdelingsleder i forkant av utfyllingen av dette dokumentet.</w:t>
            </w:r>
          </w:p>
        </w:tc>
      </w:tr>
      <w:tr w:rsidR="00865397" w14:paraId="2FAA9317" w14:textId="77777777" w:rsidTr="00852A42">
        <w:trPr>
          <w:trHeight w:val="355"/>
        </w:trPr>
        <w:tc>
          <w:tcPr>
            <w:tcW w:w="2977" w:type="dxa"/>
            <w:tcBorders>
              <w:top w:val="single" w:sz="4" w:space="0" w:color="auto"/>
            </w:tcBorders>
          </w:tcPr>
          <w:p w14:paraId="473B8154" w14:textId="77777777" w:rsidR="00FB5A92" w:rsidRPr="00022933" w:rsidRDefault="00000000" w:rsidP="00852A42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Landanlegget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50DD4CD4" w14:textId="77777777" w:rsidR="00FB5A92" w:rsidRPr="00022933" w:rsidRDefault="00FB5A92" w:rsidP="00852A42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hyperlink r:id="rId6" w:history="1">
              <w:r w:rsidRPr="00022933">
                <w:rPr>
                  <w:rStyle w:val="Hyperkobling"/>
                  <w:rFonts w:asciiTheme="minorHAnsi" w:hAnsiTheme="minorHAnsi" w:cstheme="minorHAnsi"/>
                  <w:sz w:val="22"/>
                  <w:szCs w:val="22"/>
                  <w:u w:val="none"/>
                </w:rPr>
                <w:t>kjersti.fredheim@havbruksstasjonen.no</w:t>
              </w:r>
            </w:hyperlink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4D94EA3" w14:textId="77777777" w:rsidR="00FB5A92" w:rsidRPr="00022933" w:rsidRDefault="00000000" w:rsidP="00852A42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Tlf  98 20 25 25</w:t>
            </w:r>
          </w:p>
        </w:tc>
      </w:tr>
      <w:tr w:rsidR="00865397" w14:paraId="36FF450D" w14:textId="77777777" w:rsidTr="00852A42">
        <w:trPr>
          <w:trHeight w:val="355"/>
        </w:trPr>
        <w:tc>
          <w:tcPr>
            <w:tcW w:w="2977" w:type="dxa"/>
          </w:tcPr>
          <w:p w14:paraId="3DD9A4F5" w14:textId="77777777" w:rsidR="00FB5A92" w:rsidRPr="00022933" w:rsidRDefault="00000000" w:rsidP="00852A42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Fiskehelselaboratoriet</w:t>
            </w:r>
          </w:p>
        </w:tc>
        <w:tc>
          <w:tcPr>
            <w:tcW w:w="4394" w:type="dxa"/>
          </w:tcPr>
          <w:p w14:paraId="619A2F68" w14:textId="77777777" w:rsidR="00FB5A92" w:rsidRPr="00022933" w:rsidRDefault="00FB5A92" w:rsidP="00852A42">
            <w:pPr>
              <w:rPr>
                <w:rFonts w:asciiTheme="minorHAnsi" w:hAnsiTheme="minorHAnsi" w:cstheme="minorHAnsi"/>
                <w:noProof/>
                <w:color w:val="000000"/>
                <w:sz w:val="22"/>
                <w:szCs w:val="22"/>
              </w:rPr>
            </w:pPr>
            <w:hyperlink r:id="rId7" w:history="1">
              <w:r w:rsidRPr="00022933">
                <w:rPr>
                  <w:rStyle w:val="Hyperkobling"/>
                  <w:rFonts w:asciiTheme="minorHAnsi" w:hAnsiTheme="minorHAnsi" w:cstheme="minorHAnsi"/>
                  <w:sz w:val="22"/>
                  <w:szCs w:val="22"/>
                  <w:u w:val="none"/>
                </w:rPr>
                <w:t>astrid.chr.hanssen@havbruksstasjonen.no</w:t>
              </w:r>
            </w:hyperlink>
          </w:p>
        </w:tc>
        <w:tc>
          <w:tcPr>
            <w:tcW w:w="1701" w:type="dxa"/>
          </w:tcPr>
          <w:p w14:paraId="731991E7" w14:textId="77777777" w:rsidR="00FB5A92" w:rsidRPr="00022933" w:rsidRDefault="00000000" w:rsidP="00852A42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Tlf  98 20 25 19</w:t>
            </w:r>
          </w:p>
        </w:tc>
      </w:tr>
      <w:tr w:rsidR="00865397" w14:paraId="07145745" w14:textId="77777777" w:rsidTr="00852A42">
        <w:trPr>
          <w:trHeight w:val="333"/>
        </w:trPr>
        <w:tc>
          <w:tcPr>
            <w:tcW w:w="2977" w:type="dxa"/>
          </w:tcPr>
          <w:p w14:paraId="7A08E08E" w14:textId="77777777" w:rsidR="00FB5A92" w:rsidRPr="00022933" w:rsidRDefault="00000000" w:rsidP="00852A42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Senter for marin akvakultur</w:t>
            </w:r>
          </w:p>
        </w:tc>
        <w:tc>
          <w:tcPr>
            <w:tcW w:w="4394" w:type="dxa"/>
          </w:tcPr>
          <w:p w14:paraId="419BA9D0" w14:textId="3A00C278" w:rsidR="00FB5A92" w:rsidRPr="00441576" w:rsidRDefault="00000000" w:rsidP="00852A42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441576">
              <w:rPr>
                <w:rFonts w:asciiTheme="minorHAnsi" w:hAnsiTheme="minorHAnsi" w:cstheme="minorHAnsi"/>
                <w:sz w:val="22"/>
                <w:szCs w:val="22"/>
              </w:rPr>
              <w:t>jorgen.wiesener@havbruksstasjonen.no</w:t>
            </w:r>
          </w:p>
        </w:tc>
        <w:tc>
          <w:tcPr>
            <w:tcW w:w="1701" w:type="dxa"/>
          </w:tcPr>
          <w:p w14:paraId="0BCE5EB7" w14:textId="645B6499" w:rsidR="00FB5A92" w:rsidRPr="00441576" w:rsidRDefault="00000000" w:rsidP="00852A42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44157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Tlf  </w:t>
            </w:r>
            <w:r w:rsidR="001E5C23" w:rsidRPr="00441576">
              <w:rPr>
                <w:rFonts w:asciiTheme="minorHAnsi" w:hAnsiTheme="minorHAnsi" w:cstheme="minorHAnsi"/>
                <w:noProof/>
                <w:sz w:val="22"/>
                <w:szCs w:val="22"/>
              </w:rPr>
              <w:t>98 20 25 68</w:t>
            </w:r>
          </w:p>
        </w:tc>
      </w:tr>
    </w:tbl>
    <w:p w14:paraId="32649BCD" w14:textId="77777777" w:rsidR="00FB5A92" w:rsidRPr="001830CA" w:rsidRDefault="00FB5A92" w:rsidP="00FB5A92">
      <w:pPr>
        <w:rPr>
          <w:rFonts w:asciiTheme="minorHAnsi" w:hAnsiTheme="minorHAnsi" w:cstheme="minorHAnsi"/>
        </w:rPr>
      </w:pPr>
    </w:p>
    <w:tbl>
      <w:tblPr>
        <w:tblStyle w:val="Tabellrutenett"/>
        <w:tblW w:w="9072" w:type="dxa"/>
        <w:tblInd w:w="137" w:type="dxa"/>
        <w:tblLook w:val="04A0" w:firstRow="1" w:lastRow="0" w:firstColumn="1" w:lastColumn="0" w:noHBand="0" w:noVBand="1"/>
      </w:tblPr>
      <w:tblGrid>
        <w:gridCol w:w="9072"/>
      </w:tblGrid>
      <w:tr w:rsidR="00865397" w14:paraId="644D045B" w14:textId="77777777" w:rsidTr="00852A42">
        <w:tc>
          <w:tcPr>
            <w:tcW w:w="9072" w:type="dxa"/>
          </w:tcPr>
          <w:p w14:paraId="58B9E7FB" w14:textId="0A5E331C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Navn på </w:t>
            </w:r>
            <w:r w:rsidR="0084609E"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forsøksansvarlig</w:t>
            </w: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:</w:t>
            </w:r>
          </w:p>
          <w:p w14:paraId="6F056039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Tlf:</w:t>
            </w:r>
          </w:p>
          <w:p w14:paraId="509B90AB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e-post</w:t>
            </w:r>
            <w:r w:rsidRPr="00022933"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  <w:t>:</w:t>
            </w:r>
          </w:p>
          <w:p w14:paraId="4011A580" w14:textId="77777777" w:rsidR="0084609E" w:rsidRPr="00022933" w:rsidRDefault="0084609E" w:rsidP="00852A42">
            <w:pPr>
              <w:spacing w:line="276" w:lineRule="auto"/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  <w:p w14:paraId="0006E5DD" w14:textId="77777777" w:rsidR="0084609E" w:rsidRPr="00022933" w:rsidRDefault="00000000" w:rsidP="0084609E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Navn på mottaker av faktura:</w:t>
            </w:r>
          </w:p>
          <w:p w14:paraId="675543DB" w14:textId="1350CFC9" w:rsidR="0084609E" w:rsidRPr="00022933" w:rsidRDefault="00000000" w:rsidP="0084609E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Adresse (hvis andre enn Nofima</w:t>
            </w:r>
            <w:r w:rsidR="00055066"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/</w:t>
            </w: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UiT)</w:t>
            </w:r>
          </w:p>
          <w:p w14:paraId="3C4954F5" w14:textId="63ECABDF" w:rsidR="0084609E" w:rsidRPr="001830CA" w:rsidRDefault="00000000" w:rsidP="0084609E">
            <w:pPr>
              <w:spacing w:line="276" w:lineRule="auto"/>
              <w:rPr>
                <w:rFonts w:asciiTheme="minorHAnsi" w:hAnsiTheme="minorHAnsi" w:cstheme="minorHAnsi"/>
                <w:b/>
                <w:noProof/>
                <w:szCs w:val="24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EHF-faktura (org</w:t>
            </w:r>
            <w:r w:rsidR="00055066"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.</w:t>
            </w: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n</w:t>
            </w:r>
            <w:r w:rsidR="00055066"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r.</w:t>
            </w: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hvis andre enn Nofima</w:t>
            </w:r>
            <w:r w:rsidR="00055066"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/</w:t>
            </w: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UiT):</w:t>
            </w:r>
          </w:p>
        </w:tc>
      </w:tr>
    </w:tbl>
    <w:p w14:paraId="39BC2DB1" w14:textId="77777777" w:rsidR="00D36269" w:rsidRPr="001830CA" w:rsidRDefault="00D36269" w:rsidP="00D36269">
      <w:pPr>
        <w:rPr>
          <w:rFonts w:asciiTheme="minorHAnsi" w:hAnsiTheme="minorHAnsi" w:cstheme="minorHAnsi"/>
        </w:rPr>
      </w:pPr>
    </w:p>
    <w:tbl>
      <w:tblPr>
        <w:tblStyle w:val="Tabellrutenett"/>
        <w:tblW w:w="6095" w:type="dxa"/>
        <w:tblInd w:w="137" w:type="dxa"/>
        <w:tblLook w:val="04A0" w:firstRow="1" w:lastRow="0" w:firstColumn="1" w:lastColumn="0" w:noHBand="0" w:noVBand="1"/>
      </w:tblPr>
      <w:tblGrid>
        <w:gridCol w:w="4253"/>
        <w:gridCol w:w="1842"/>
      </w:tblGrid>
      <w:tr w:rsidR="00865397" w14:paraId="09601FF6" w14:textId="77777777" w:rsidTr="008529C0">
        <w:tc>
          <w:tcPr>
            <w:tcW w:w="4253" w:type="dxa"/>
          </w:tcPr>
          <w:p w14:paraId="0331A357" w14:textId="77777777" w:rsidR="00D36269" w:rsidRPr="00022933" w:rsidRDefault="00000000" w:rsidP="008529C0">
            <w:pPr>
              <w:pStyle w:val="Overskrift1"/>
              <w:spacing w:before="120" w:after="120"/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</w:pPr>
            <w:r w:rsidRPr="00022933"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  <w:t>Søker har lest «Standard oppdragsvilkår»</w:t>
            </w:r>
          </w:p>
        </w:tc>
        <w:tc>
          <w:tcPr>
            <w:tcW w:w="1842" w:type="dxa"/>
          </w:tcPr>
          <w:p w14:paraId="2253F163" w14:textId="558F4096" w:rsidR="00D36269" w:rsidRPr="00022933" w:rsidRDefault="00000000" w:rsidP="008529C0">
            <w:pPr>
              <w:pStyle w:val="Overskrift1"/>
              <w:spacing w:before="120" w:after="120"/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</w:pPr>
            <w:sdt>
              <w:sdtPr>
                <w:rPr>
                  <w:rFonts w:asciiTheme="minorHAnsi" w:hAnsiTheme="minorHAnsi" w:cstheme="minorHAnsi"/>
                  <w:b w:val="0"/>
                  <w:bCs/>
                  <w:sz w:val="22"/>
                  <w:szCs w:val="22"/>
                  <w:u w:val="none"/>
                </w:rPr>
                <w:id w:val="-527187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D699C" w:rsidRPr="00022933">
                  <w:rPr>
                    <w:rFonts w:ascii="Segoe UI Symbol" w:eastAsia="MS Gothic" w:hAnsi="Segoe UI Symbol" w:cs="Segoe UI Symbol"/>
                    <w:b w:val="0"/>
                    <w:bCs/>
                    <w:sz w:val="22"/>
                    <w:szCs w:val="22"/>
                    <w:u w:val="none"/>
                  </w:rPr>
                  <w:t>☐</w:t>
                </w:r>
              </w:sdtContent>
            </w:sdt>
            <w:r w:rsidR="007666DF"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  <w:t xml:space="preserve"> Ja</w:t>
            </w:r>
          </w:p>
        </w:tc>
      </w:tr>
    </w:tbl>
    <w:p w14:paraId="38420953" w14:textId="77777777" w:rsidR="00FB5A92" w:rsidRPr="001830CA" w:rsidRDefault="00FB5A92" w:rsidP="00FB5A92">
      <w:pPr>
        <w:rPr>
          <w:rFonts w:asciiTheme="minorHAnsi" w:hAnsiTheme="minorHAnsi" w:cstheme="minorHAnsi"/>
          <w:b/>
          <w:noProof/>
          <w:szCs w:val="24"/>
        </w:rPr>
      </w:pPr>
    </w:p>
    <w:tbl>
      <w:tblPr>
        <w:tblStyle w:val="Tabellrutenett"/>
        <w:tblW w:w="9072" w:type="dxa"/>
        <w:tblInd w:w="137" w:type="dxa"/>
        <w:tblLook w:val="04A0" w:firstRow="1" w:lastRow="0" w:firstColumn="1" w:lastColumn="0" w:noHBand="0" w:noVBand="1"/>
      </w:tblPr>
      <w:tblGrid>
        <w:gridCol w:w="9072"/>
      </w:tblGrid>
      <w:tr w:rsidR="00865397" w14:paraId="04A1E3FD" w14:textId="77777777" w:rsidTr="00852A42">
        <w:tc>
          <w:tcPr>
            <w:tcW w:w="9072" w:type="dxa"/>
          </w:tcPr>
          <w:p w14:paraId="586C8181" w14:textId="0C221905" w:rsidR="00FB5A92" w:rsidRPr="00022933" w:rsidRDefault="00000000" w:rsidP="00852A42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sz w:val="22"/>
                <w:szCs w:val="22"/>
              </w:rPr>
              <w:t>Tidspunkt for planleggingsmøte:</w:t>
            </w:r>
          </w:p>
          <w:p w14:paraId="4AA53B5C" w14:textId="77777777" w:rsidR="00FB5A92" w:rsidRPr="00022933" w:rsidRDefault="00000000" w:rsidP="00852A42">
            <w:pPr>
              <w:spacing w:before="60" w:after="60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Tidspunkt for oppstartsmøte:</w:t>
            </w:r>
          </w:p>
          <w:p w14:paraId="55B10F39" w14:textId="1F4E5E91" w:rsidR="0084609E" w:rsidRPr="001830CA" w:rsidRDefault="00000000" w:rsidP="00852A42">
            <w:pPr>
              <w:spacing w:before="60" w:after="60"/>
              <w:rPr>
                <w:rFonts w:asciiTheme="minorHAnsi" w:hAnsiTheme="minorHAnsi" w:cstheme="minorHAnsi"/>
                <w:bCs/>
                <w:noProof/>
                <w:szCs w:val="24"/>
              </w:rPr>
            </w:pPr>
            <w:r w:rsidRPr="00022933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Tidspunkt for sluttmøte:</w:t>
            </w:r>
          </w:p>
        </w:tc>
      </w:tr>
    </w:tbl>
    <w:p w14:paraId="62EDC1E5" w14:textId="362CF539" w:rsidR="004B0630" w:rsidRPr="001830CA" w:rsidRDefault="004B0630" w:rsidP="00FB5A92">
      <w:pPr>
        <w:rPr>
          <w:rFonts w:asciiTheme="minorHAnsi" w:hAnsiTheme="minorHAnsi" w:cstheme="minorHAnsi"/>
          <w:b/>
          <w:noProof/>
          <w:szCs w:val="24"/>
        </w:rPr>
      </w:pPr>
    </w:p>
    <w:p w14:paraId="75C859B4" w14:textId="77777777" w:rsidR="00D36269" w:rsidRPr="001830CA" w:rsidRDefault="00D36269" w:rsidP="00FB5A92">
      <w:pPr>
        <w:rPr>
          <w:rFonts w:asciiTheme="minorHAnsi" w:hAnsiTheme="minorHAnsi" w:cstheme="minorHAnsi"/>
          <w:b/>
          <w:noProof/>
          <w:szCs w:val="24"/>
        </w:rPr>
      </w:pPr>
    </w:p>
    <w:p w14:paraId="0425CFA6" w14:textId="77777777" w:rsidR="00FB5A92" w:rsidRPr="001830CA" w:rsidRDefault="00000000" w:rsidP="00FB5A92">
      <w:pPr>
        <w:ind w:left="142"/>
        <w:rPr>
          <w:rFonts w:asciiTheme="minorHAnsi" w:hAnsiTheme="minorHAnsi" w:cstheme="minorHAnsi"/>
          <w:b/>
          <w:noProof/>
          <w:sz w:val="28"/>
          <w:szCs w:val="28"/>
        </w:rPr>
      </w:pPr>
      <w:r w:rsidRPr="00022933">
        <w:rPr>
          <w:rFonts w:asciiTheme="minorHAnsi" w:hAnsiTheme="minorHAnsi" w:cstheme="minorHAnsi"/>
          <w:b/>
          <w:noProof/>
          <w:szCs w:val="24"/>
        </w:rPr>
        <w:t>Fylles ut av Havbruksstasjonen:</w:t>
      </w:r>
    </w:p>
    <w:tbl>
      <w:tblPr>
        <w:tblStyle w:val="Tabellrutenett"/>
        <w:tblW w:w="9072" w:type="dxa"/>
        <w:tblInd w:w="137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865397" w14:paraId="79F36E8E" w14:textId="77777777" w:rsidTr="00175729">
        <w:trPr>
          <w:trHeight w:val="339"/>
        </w:trPr>
        <w:tc>
          <w:tcPr>
            <w:tcW w:w="4536" w:type="dxa"/>
          </w:tcPr>
          <w:p w14:paraId="399BD2FF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Navn på ansvarlig forskningstekniker:</w:t>
            </w:r>
          </w:p>
          <w:p w14:paraId="29FA4340" w14:textId="77777777" w:rsidR="00FB5A92" w:rsidRPr="00022933" w:rsidRDefault="00FB5A92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4536" w:type="dxa"/>
          </w:tcPr>
          <w:p w14:paraId="00F2B416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Navn på ansvarlig forskningstekniker:</w:t>
            </w:r>
          </w:p>
        </w:tc>
      </w:tr>
      <w:tr w:rsidR="00865397" w14:paraId="6364F709" w14:textId="77777777" w:rsidTr="00175729">
        <w:trPr>
          <w:trHeight w:val="337"/>
        </w:trPr>
        <w:tc>
          <w:tcPr>
            <w:tcW w:w="4536" w:type="dxa"/>
          </w:tcPr>
          <w:p w14:paraId="0AE53121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e-post:</w:t>
            </w:r>
          </w:p>
        </w:tc>
        <w:tc>
          <w:tcPr>
            <w:tcW w:w="4536" w:type="dxa"/>
          </w:tcPr>
          <w:p w14:paraId="159A8174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e-post:</w:t>
            </w:r>
          </w:p>
        </w:tc>
      </w:tr>
      <w:tr w:rsidR="00865397" w14:paraId="4781E4A6" w14:textId="77777777" w:rsidTr="00175729">
        <w:trPr>
          <w:trHeight w:val="337"/>
        </w:trPr>
        <w:tc>
          <w:tcPr>
            <w:tcW w:w="4536" w:type="dxa"/>
          </w:tcPr>
          <w:p w14:paraId="33660171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Tlf:</w:t>
            </w:r>
          </w:p>
        </w:tc>
        <w:tc>
          <w:tcPr>
            <w:tcW w:w="4536" w:type="dxa"/>
          </w:tcPr>
          <w:p w14:paraId="6B52187A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Tlf:</w:t>
            </w:r>
          </w:p>
        </w:tc>
      </w:tr>
      <w:tr w:rsidR="00865397" w14:paraId="15000109" w14:textId="77777777" w:rsidTr="00175729">
        <w:trPr>
          <w:trHeight w:val="337"/>
        </w:trPr>
        <w:tc>
          <w:tcPr>
            <w:tcW w:w="4536" w:type="dxa"/>
          </w:tcPr>
          <w:p w14:paraId="5D2D9689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Plassering av forsøket:</w:t>
            </w:r>
          </w:p>
          <w:p w14:paraId="38F4E4A1" w14:textId="77777777" w:rsidR="00FB5A92" w:rsidRPr="00022933" w:rsidRDefault="00FB5A92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4536" w:type="dxa"/>
          </w:tcPr>
          <w:p w14:paraId="25F3CCAE" w14:textId="77777777" w:rsidR="00FB5A92" w:rsidRPr="00022933" w:rsidRDefault="00000000" w:rsidP="00852A42">
            <w:pPr>
              <w:spacing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noProof/>
                <w:sz w:val="22"/>
                <w:szCs w:val="22"/>
              </w:rPr>
              <w:t>Plassering av forsøket:</w:t>
            </w:r>
          </w:p>
        </w:tc>
      </w:tr>
    </w:tbl>
    <w:p w14:paraId="51AEA7B3" w14:textId="7B1DFAF7" w:rsidR="00FB5A92" w:rsidRPr="001830CA" w:rsidRDefault="00FB5A92" w:rsidP="00FB5A92">
      <w:pPr>
        <w:ind w:left="142"/>
        <w:rPr>
          <w:rFonts w:asciiTheme="minorHAnsi" w:hAnsiTheme="minorHAnsi" w:cstheme="minorHAnsi"/>
          <w:b/>
          <w:sz w:val="28"/>
          <w:szCs w:val="28"/>
        </w:rPr>
      </w:pPr>
    </w:p>
    <w:p w14:paraId="1A8AC7E9" w14:textId="77777777" w:rsidR="00022933" w:rsidRDefault="00022933" w:rsidP="00FB5A92">
      <w:pPr>
        <w:ind w:left="142"/>
        <w:rPr>
          <w:rFonts w:asciiTheme="minorHAnsi" w:hAnsiTheme="minorHAnsi" w:cstheme="minorHAnsi"/>
          <w:b/>
          <w:sz w:val="28"/>
          <w:szCs w:val="28"/>
        </w:rPr>
      </w:pPr>
    </w:p>
    <w:p w14:paraId="5342A9F5" w14:textId="77777777" w:rsidR="00022933" w:rsidRDefault="00000000">
      <w:pPr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br w:type="page"/>
      </w:r>
    </w:p>
    <w:p w14:paraId="4756AAD7" w14:textId="77777777" w:rsidR="00927C88" w:rsidRDefault="00927C88" w:rsidP="00FB5A92">
      <w:pPr>
        <w:ind w:left="142"/>
        <w:rPr>
          <w:rFonts w:asciiTheme="minorHAnsi" w:hAnsiTheme="minorHAnsi" w:cstheme="minorHAnsi"/>
          <w:b/>
          <w:szCs w:val="24"/>
        </w:rPr>
      </w:pPr>
    </w:p>
    <w:p w14:paraId="3464613C" w14:textId="4320407C" w:rsidR="00FB5A92" w:rsidRDefault="00000000" w:rsidP="00FB5A92">
      <w:pPr>
        <w:ind w:left="142"/>
        <w:rPr>
          <w:rFonts w:asciiTheme="minorHAnsi" w:hAnsiTheme="minorHAnsi" w:cstheme="minorHAnsi"/>
          <w:b/>
          <w:szCs w:val="24"/>
        </w:rPr>
      </w:pPr>
      <w:r w:rsidRPr="00022933">
        <w:rPr>
          <w:rFonts w:asciiTheme="minorHAnsi" w:hAnsiTheme="minorHAnsi" w:cstheme="minorHAnsi"/>
          <w:b/>
          <w:szCs w:val="24"/>
        </w:rPr>
        <w:t>Personer som skal utføre forsøket:</w:t>
      </w:r>
    </w:p>
    <w:p w14:paraId="15F2E1E3" w14:textId="77777777" w:rsidR="002D0737" w:rsidRPr="00022933" w:rsidRDefault="002D0737" w:rsidP="00FB5A92">
      <w:pPr>
        <w:ind w:left="142"/>
        <w:rPr>
          <w:rFonts w:asciiTheme="minorHAnsi" w:hAnsiTheme="minorHAnsi" w:cstheme="minorHAnsi"/>
          <w:b/>
          <w:szCs w:val="24"/>
        </w:rPr>
      </w:pPr>
    </w:p>
    <w:tbl>
      <w:tblPr>
        <w:tblStyle w:val="Tabellrutenett"/>
        <w:tblW w:w="0" w:type="auto"/>
        <w:tblInd w:w="137" w:type="dxa"/>
        <w:tblLook w:val="04A0" w:firstRow="1" w:lastRow="0" w:firstColumn="1" w:lastColumn="0" w:noHBand="0" w:noVBand="1"/>
      </w:tblPr>
      <w:tblGrid>
        <w:gridCol w:w="2552"/>
        <w:gridCol w:w="2835"/>
        <w:gridCol w:w="1275"/>
        <w:gridCol w:w="2262"/>
      </w:tblGrid>
      <w:tr w:rsidR="00865397" w14:paraId="621BA9CF" w14:textId="77777777" w:rsidTr="008557FC">
        <w:tc>
          <w:tcPr>
            <w:tcW w:w="2552" w:type="dxa"/>
          </w:tcPr>
          <w:p w14:paraId="417B690D" w14:textId="794BADDF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Navn på medarbeidere (unntatt ansatte ved HiT</w:t>
            </w:r>
            <w: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)</w:t>
            </w: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som skal jobbe med levende forsøksdyr:</w:t>
            </w:r>
          </w:p>
        </w:tc>
        <w:tc>
          <w:tcPr>
            <w:tcW w:w="2835" w:type="dxa"/>
          </w:tcPr>
          <w:p w14:paraId="3679E80C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Hvilke arbeidsoppgaver skal vedkommende gjøre?</w:t>
            </w:r>
          </w:p>
        </w:tc>
        <w:tc>
          <w:tcPr>
            <w:tcW w:w="1275" w:type="dxa"/>
          </w:tcPr>
          <w:p w14:paraId="7DC7E368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Trengs det opplæring?</w:t>
            </w:r>
          </w:p>
        </w:tc>
        <w:tc>
          <w:tcPr>
            <w:tcW w:w="2262" w:type="dxa"/>
          </w:tcPr>
          <w:p w14:paraId="786BFED2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Forsøksdyrkunnskap (kurs)?</w:t>
            </w:r>
          </w:p>
        </w:tc>
      </w:tr>
      <w:tr w:rsidR="00865397" w14:paraId="00F48CD9" w14:textId="77777777" w:rsidTr="008557FC">
        <w:tc>
          <w:tcPr>
            <w:tcW w:w="2552" w:type="dxa"/>
          </w:tcPr>
          <w:p w14:paraId="5A4E5D36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1.</w:t>
            </w:r>
          </w:p>
        </w:tc>
        <w:tc>
          <w:tcPr>
            <w:tcW w:w="2835" w:type="dxa"/>
          </w:tcPr>
          <w:p w14:paraId="0B5AD9DB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376455FD" w14:textId="14EEBFFC" w:rsidR="002D0737" w:rsidRPr="007666DF" w:rsidRDefault="00000000" w:rsidP="008557FC">
            <w:pPr>
              <w:tabs>
                <w:tab w:val="center" w:pos="880"/>
              </w:tabs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649197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2007635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1F43A3ED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631773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891922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  <w:tr w:rsidR="00865397" w14:paraId="653E0670" w14:textId="77777777" w:rsidTr="008557FC">
        <w:tc>
          <w:tcPr>
            <w:tcW w:w="2552" w:type="dxa"/>
          </w:tcPr>
          <w:p w14:paraId="40CC1AD4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2.</w:t>
            </w:r>
          </w:p>
        </w:tc>
        <w:tc>
          <w:tcPr>
            <w:tcW w:w="2835" w:type="dxa"/>
          </w:tcPr>
          <w:p w14:paraId="712E011E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0CEDD9DB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35377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531153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1BCB6713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937050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77548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  <w:tr w:rsidR="00865397" w14:paraId="369DBE00" w14:textId="77777777" w:rsidTr="008557FC">
        <w:tc>
          <w:tcPr>
            <w:tcW w:w="2552" w:type="dxa"/>
          </w:tcPr>
          <w:p w14:paraId="1789DBEB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3.</w:t>
            </w:r>
          </w:p>
        </w:tc>
        <w:tc>
          <w:tcPr>
            <w:tcW w:w="2835" w:type="dxa"/>
          </w:tcPr>
          <w:p w14:paraId="1EC6890F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84D140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939495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363892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1F5C650F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719045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853547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  <w:tr w:rsidR="00865397" w14:paraId="34C7B6DB" w14:textId="77777777" w:rsidTr="008557FC">
        <w:tc>
          <w:tcPr>
            <w:tcW w:w="2552" w:type="dxa"/>
          </w:tcPr>
          <w:p w14:paraId="5C8EDFC3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4.</w:t>
            </w:r>
          </w:p>
        </w:tc>
        <w:tc>
          <w:tcPr>
            <w:tcW w:w="2835" w:type="dxa"/>
          </w:tcPr>
          <w:p w14:paraId="702B2CE7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43669DCB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225223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359927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52C04299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129362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3184878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  <w:tr w:rsidR="00865397" w14:paraId="6F6D5C0D" w14:textId="77777777" w:rsidTr="008557FC">
        <w:tc>
          <w:tcPr>
            <w:tcW w:w="2552" w:type="dxa"/>
          </w:tcPr>
          <w:p w14:paraId="6CBED024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5</w:t>
            </w: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2835" w:type="dxa"/>
          </w:tcPr>
          <w:p w14:paraId="6F43D416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182C361F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302856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756474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73250CEA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419324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93288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  <w:tr w:rsidR="00865397" w14:paraId="1FA5E8FB" w14:textId="77777777" w:rsidTr="008557FC">
        <w:tc>
          <w:tcPr>
            <w:tcW w:w="2552" w:type="dxa"/>
          </w:tcPr>
          <w:p w14:paraId="5171400E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6</w:t>
            </w: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2835" w:type="dxa"/>
          </w:tcPr>
          <w:p w14:paraId="00B33122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7082DF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646421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2061616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78599494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165781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896779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  <w:tr w:rsidR="00865397" w14:paraId="0CF09233" w14:textId="77777777" w:rsidTr="008557FC">
        <w:tc>
          <w:tcPr>
            <w:tcW w:w="2552" w:type="dxa"/>
          </w:tcPr>
          <w:p w14:paraId="3AE7985C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7</w:t>
            </w: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2835" w:type="dxa"/>
          </w:tcPr>
          <w:p w14:paraId="61CCDD95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5D8702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474211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323401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1E10FE18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98980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14485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  <w:tr w:rsidR="00865397" w14:paraId="136C054C" w14:textId="77777777" w:rsidTr="008557FC">
        <w:tc>
          <w:tcPr>
            <w:tcW w:w="2552" w:type="dxa"/>
          </w:tcPr>
          <w:p w14:paraId="042559D7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8</w:t>
            </w: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2835" w:type="dxa"/>
          </w:tcPr>
          <w:p w14:paraId="27F44022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604D2693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630940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651188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0ACDC786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659882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515307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  <w:tr w:rsidR="00865397" w14:paraId="11C4B77F" w14:textId="77777777" w:rsidTr="008557FC">
        <w:tc>
          <w:tcPr>
            <w:tcW w:w="2552" w:type="dxa"/>
          </w:tcPr>
          <w:p w14:paraId="3213EF21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9</w:t>
            </w: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2835" w:type="dxa"/>
          </w:tcPr>
          <w:p w14:paraId="41C99982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6E12E5DE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186140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731611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66096716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123460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54565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  <w:tr w:rsidR="00865397" w14:paraId="1E9751EC" w14:textId="77777777" w:rsidTr="008557FC">
        <w:tc>
          <w:tcPr>
            <w:tcW w:w="2552" w:type="dxa"/>
          </w:tcPr>
          <w:p w14:paraId="42C04A52" w14:textId="77777777" w:rsidR="002D0737" w:rsidRPr="007666DF" w:rsidRDefault="00000000" w:rsidP="008557FC">
            <w:pP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10</w:t>
            </w:r>
            <w:r w:rsidRPr="007666DF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.</w:t>
            </w:r>
          </w:p>
        </w:tc>
        <w:tc>
          <w:tcPr>
            <w:tcW w:w="2835" w:type="dxa"/>
          </w:tcPr>
          <w:p w14:paraId="65EFF4B1" w14:textId="77777777" w:rsidR="002D0737" w:rsidRPr="007666DF" w:rsidRDefault="002D0737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8B2063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819736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975064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</w:t>
            </w:r>
          </w:p>
        </w:tc>
        <w:tc>
          <w:tcPr>
            <w:tcW w:w="2262" w:type="dxa"/>
          </w:tcPr>
          <w:p w14:paraId="116659FF" w14:textId="77777777" w:rsidR="002D0737" w:rsidRPr="007666DF" w:rsidRDefault="00000000" w:rsidP="008557FC">
            <w:pPr>
              <w:rPr>
                <w:rFonts w:asciiTheme="minorHAnsi" w:hAnsiTheme="minorHAnsi" w:cstheme="minorHAnsi"/>
                <w:b/>
                <w:noProof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-335916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855537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666DF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7666DF">
              <w:rPr>
                <w:rFonts w:asciiTheme="minorHAnsi" w:hAnsiTheme="minorHAnsi" w:cstheme="minorHAnsi"/>
                <w:sz w:val="22"/>
                <w:szCs w:val="22"/>
              </w:rPr>
              <w:t>Nei Årstall:</w:t>
            </w:r>
          </w:p>
        </w:tc>
      </w:tr>
    </w:tbl>
    <w:p w14:paraId="2E2E8CBF" w14:textId="4970BB71" w:rsidR="002D0737" w:rsidRDefault="002D0737" w:rsidP="002D0737">
      <w:pPr>
        <w:ind w:left="142"/>
        <w:rPr>
          <w:rFonts w:asciiTheme="minorHAnsi" w:hAnsiTheme="minorHAnsi" w:cstheme="minorHAnsi"/>
          <w:b/>
          <w:noProof/>
          <w:sz w:val="28"/>
          <w:szCs w:val="28"/>
        </w:rPr>
      </w:pPr>
    </w:p>
    <w:p w14:paraId="28F44993" w14:textId="77777777" w:rsidR="00927C88" w:rsidRDefault="00927C88" w:rsidP="002D0737">
      <w:pPr>
        <w:ind w:left="142"/>
        <w:rPr>
          <w:rFonts w:asciiTheme="minorHAnsi" w:hAnsiTheme="minorHAnsi" w:cstheme="minorHAnsi"/>
          <w:b/>
          <w:noProof/>
          <w:sz w:val="28"/>
          <w:szCs w:val="28"/>
        </w:rPr>
      </w:pPr>
    </w:p>
    <w:p w14:paraId="1AAF6328" w14:textId="511E90A0" w:rsidR="00927C88" w:rsidRPr="00927C88" w:rsidRDefault="00000000" w:rsidP="002D0737">
      <w:pPr>
        <w:ind w:left="142"/>
        <w:rPr>
          <w:rFonts w:asciiTheme="minorHAnsi" w:hAnsiTheme="minorHAnsi" w:cstheme="minorHAnsi"/>
          <w:b/>
          <w:noProof/>
          <w:szCs w:val="24"/>
        </w:rPr>
      </w:pPr>
      <w:r w:rsidRPr="00927C88">
        <w:rPr>
          <w:rFonts w:asciiTheme="minorHAnsi" w:hAnsiTheme="minorHAnsi" w:cstheme="minorHAnsi"/>
          <w:b/>
          <w:noProof/>
          <w:szCs w:val="24"/>
        </w:rPr>
        <w:t>Risikoanalyse:</w:t>
      </w:r>
    </w:p>
    <w:p w14:paraId="083433AE" w14:textId="77777777" w:rsidR="00927C88" w:rsidRPr="001830CA" w:rsidRDefault="00927C88" w:rsidP="002D0737">
      <w:pPr>
        <w:ind w:left="142"/>
        <w:rPr>
          <w:rFonts w:asciiTheme="minorHAnsi" w:hAnsiTheme="minorHAnsi" w:cstheme="minorHAnsi"/>
          <w:b/>
          <w:noProof/>
          <w:sz w:val="28"/>
          <w:szCs w:val="28"/>
        </w:rPr>
      </w:pPr>
    </w:p>
    <w:tbl>
      <w:tblPr>
        <w:tblStyle w:val="Tabellrutenett"/>
        <w:tblW w:w="8937" w:type="dxa"/>
        <w:tblInd w:w="137" w:type="dxa"/>
        <w:tblLook w:val="04A0" w:firstRow="1" w:lastRow="0" w:firstColumn="1" w:lastColumn="0" w:noHBand="0" w:noVBand="1"/>
      </w:tblPr>
      <w:tblGrid>
        <w:gridCol w:w="2131"/>
        <w:gridCol w:w="2268"/>
        <w:gridCol w:w="2269"/>
        <w:gridCol w:w="2269"/>
      </w:tblGrid>
      <w:tr w:rsidR="00865397" w14:paraId="20013D67" w14:textId="77777777" w:rsidTr="00927C88">
        <w:trPr>
          <w:trHeight w:val="567"/>
        </w:trPr>
        <w:tc>
          <w:tcPr>
            <w:tcW w:w="2131" w:type="dxa"/>
            <w:vAlign w:val="center"/>
          </w:tcPr>
          <w:p w14:paraId="33260054" w14:textId="77777777" w:rsidR="00927C88" w:rsidRPr="00A34600" w:rsidRDefault="00000000" w:rsidP="008A0D1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34600">
              <w:rPr>
                <w:rFonts w:asciiTheme="minorHAnsi" w:hAnsiTheme="minorHAnsi" w:cstheme="minorHAnsi"/>
                <w:sz w:val="22"/>
                <w:szCs w:val="22"/>
              </w:rPr>
              <w:t>Identifisert risiko</w:t>
            </w:r>
          </w:p>
        </w:tc>
        <w:tc>
          <w:tcPr>
            <w:tcW w:w="2268" w:type="dxa"/>
            <w:vAlign w:val="center"/>
          </w:tcPr>
          <w:p w14:paraId="53E76770" w14:textId="2F2B18A4" w:rsidR="00927C88" w:rsidRPr="00A34600" w:rsidRDefault="00000000" w:rsidP="008A0D1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34600">
              <w:rPr>
                <w:rFonts w:asciiTheme="minorHAnsi" w:hAnsiTheme="minorHAnsi" w:cstheme="minorHAnsi"/>
                <w:sz w:val="22"/>
                <w:szCs w:val="22"/>
              </w:rPr>
              <w:t>Sannsynlighet (1-3)</w:t>
            </w:r>
          </w:p>
        </w:tc>
        <w:tc>
          <w:tcPr>
            <w:tcW w:w="2269" w:type="dxa"/>
            <w:vAlign w:val="center"/>
          </w:tcPr>
          <w:p w14:paraId="6F78141E" w14:textId="3240FECB" w:rsidR="00927C88" w:rsidRPr="00A34600" w:rsidRDefault="00000000" w:rsidP="008A0D1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34600">
              <w:rPr>
                <w:rFonts w:asciiTheme="minorHAnsi" w:hAnsiTheme="minorHAnsi" w:cstheme="minorHAnsi"/>
                <w:sz w:val="22"/>
                <w:szCs w:val="22"/>
              </w:rPr>
              <w:t>Konsekvens (1-3)</w:t>
            </w:r>
          </w:p>
        </w:tc>
        <w:tc>
          <w:tcPr>
            <w:tcW w:w="2269" w:type="dxa"/>
            <w:vAlign w:val="center"/>
          </w:tcPr>
          <w:p w14:paraId="6CA8BA55" w14:textId="77777777" w:rsidR="00927C88" w:rsidRPr="00A34600" w:rsidRDefault="00000000" w:rsidP="008A0D1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34600">
              <w:rPr>
                <w:rFonts w:asciiTheme="minorHAnsi" w:hAnsiTheme="minorHAnsi" w:cstheme="minorHAnsi"/>
                <w:sz w:val="22"/>
                <w:szCs w:val="22"/>
              </w:rPr>
              <w:t>Mottiltak</w:t>
            </w:r>
          </w:p>
        </w:tc>
      </w:tr>
      <w:tr w:rsidR="00865397" w14:paraId="5246C0E5" w14:textId="77777777" w:rsidTr="00927C88">
        <w:trPr>
          <w:trHeight w:val="809"/>
        </w:trPr>
        <w:tc>
          <w:tcPr>
            <w:tcW w:w="2131" w:type="dxa"/>
          </w:tcPr>
          <w:p w14:paraId="6A9D48E5" w14:textId="14B88318" w:rsidR="00927C88" w:rsidRDefault="00927C88" w:rsidP="008A0D1B"/>
        </w:tc>
        <w:tc>
          <w:tcPr>
            <w:tcW w:w="2268" w:type="dxa"/>
          </w:tcPr>
          <w:p w14:paraId="2F02670A" w14:textId="39B2A032" w:rsidR="00927C88" w:rsidRDefault="00927C88" w:rsidP="008A0D1B"/>
        </w:tc>
        <w:tc>
          <w:tcPr>
            <w:tcW w:w="2269" w:type="dxa"/>
          </w:tcPr>
          <w:p w14:paraId="0A37A90D" w14:textId="71CF5311" w:rsidR="00927C88" w:rsidRDefault="00927C88" w:rsidP="008A0D1B"/>
        </w:tc>
        <w:tc>
          <w:tcPr>
            <w:tcW w:w="2269" w:type="dxa"/>
          </w:tcPr>
          <w:p w14:paraId="145D16F7" w14:textId="678B9B3D" w:rsidR="00927C88" w:rsidRDefault="00927C88" w:rsidP="008A0D1B"/>
        </w:tc>
      </w:tr>
      <w:tr w:rsidR="00865397" w14:paraId="2181D25E" w14:textId="77777777" w:rsidTr="00927C88">
        <w:trPr>
          <w:trHeight w:val="852"/>
        </w:trPr>
        <w:tc>
          <w:tcPr>
            <w:tcW w:w="2131" w:type="dxa"/>
          </w:tcPr>
          <w:p w14:paraId="7F62EFBF" w14:textId="30D33120" w:rsidR="00927C88" w:rsidRDefault="00927C88" w:rsidP="008A0D1B"/>
        </w:tc>
        <w:tc>
          <w:tcPr>
            <w:tcW w:w="2268" w:type="dxa"/>
          </w:tcPr>
          <w:p w14:paraId="11947B6F" w14:textId="3879B9A1" w:rsidR="00927C88" w:rsidRDefault="00927C88" w:rsidP="008A0D1B"/>
        </w:tc>
        <w:tc>
          <w:tcPr>
            <w:tcW w:w="2269" w:type="dxa"/>
          </w:tcPr>
          <w:p w14:paraId="08500D58" w14:textId="19B7BA7B" w:rsidR="00927C88" w:rsidRDefault="00927C88" w:rsidP="008A0D1B"/>
        </w:tc>
        <w:tc>
          <w:tcPr>
            <w:tcW w:w="2269" w:type="dxa"/>
          </w:tcPr>
          <w:p w14:paraId="021CAF68" w14:textId="0589FCE6" w:rsidR="00927C88" w:rsidRDefault="00927C88" w:rsidP="008A0D1B"/>
        </w:tc>
      </w:tr>
      <w:tr w:rsidR="00865397" w14:paraId="56FB04B4" w14:textId="77777777" w:rsidTr="00927C88">
        <w:trPr>
          <w:trHeight w:val="809"/>
        </w:trPr>
        <w:tc>
          <w:tcPr>
            <w:tcW w:w="2131" w:type="dxa"/>
          </w:tcPr>
          <w:p w14:paraId="0C7032BA" w14:textId="085CEF23" w:rsidR="00927C88" w:rsidRDefault="00927C88" w:rsidP="008A0D1B"/>
        </w:tc>
        <w:tc>
          <w:tcPr>
            <w:tcW w:w="2268" w:type="dxa"/>
          </w:tcPr>
          <w:p w14:paraId="4756B421" w14:textId="08AA4D1C" w:rsidR="00927C88" w:rsidRDefault="00927C88" w:rsidP="008A0D1B"/>
        </w:tc>
        <w:tc>
          <w:tcPr>
            <w:tcW w:w="2269" w:type="dxa"/>
          </w:tcPr>
          <w:p w14:paraId="6449366B" w14:textId="5FDBA734" w:rsidR="00927C88" w:rsidRDefault="00927C88" w:rsidP="008A0D1B"/>
        </w:tc>
        <w:tc>
          <w:tcPr>
            <w:tcW w:w="2269" w:type="dxa"/>
          </w:tcPr>
          <w:p w14:paraId="67B99E4E" w14:textId="31107816" w:rsidR="00927C88" w:rsidRDefault="00927C88" w:rsidP="008A0D1B"/>
        </w:tc>
      </w:tr>
      <w:tr w:rsidR="00865397" w14:paraId="436040CA" w14:textId="77777777" w:rsidTr="00927C88">
        <w:trPr>
          <w:trHeight w:val="887"/>
        </w:trPr>
        <w:tc>
          <w:tcPr>
            <w:tcW w:w="2131" w:type="dxa"/>
          </w:tcPr>
          <w:p w14:paraId="76F05C95" w14:textId="77777777" w:rsidR="00927C88" w:rsidRDefault="00927C88" w:rsidP="008A0D1B"/>
        </w:tc>
        <w:tc>
          <w:tcPr>
            <w:tcW w:w="2268" w:type="dxa"/>
          </w:tcPr>
          <w:p w14:paraId="7E1CAF3E" w14:textId="77777777" w:rsidR="00927C88" w:rsidRDefault="00927C88" w:rsidP="008A0D1B"/>
        </w:tc>
        <w:tc>
          <w:tcPr>
            <w:tcW w:w="2269" w:type="dxa"/>
          </w:tcPr>
          <w:p w14:paraId="2D7BEC1D" w14:textId="77777777" w:rsidR="00927C88" w:rsidRDefault="00927C88" w:rsidP="008A0D1B"/>
        </w:tc>
        <w:tc>
          <w:tcPr>
            <w:tcW w:w="2269" w:type="dxa"/>
          </w:tcPr>
          <w:p w14:paraId="061DE17E" w14:textId="77777777" w:rsidR="00927C88" w:rsidRDefault="00927C88" w:rsidP="008A0D1B"/>
        </w:tc>
      </w:tr>
    </w:tbl>
    <w:p w14:paraId="5EA2710E" w14:textId="77777777" w:rsidR="00927C88" w:rsidRDefault="00927C88" w:rsidP="00927C88"/>
    <w:p w14:paraId="5F251B4A" w14:textId="77777777" w:rsidR="00FB5A92" w:rsidRPr="001830CA" w:rsidRDefault="00FB5A92" w:rsidP="00FB5A92">
      <w:pPr>
        <w:rPr>
          <w:rFonts w:asciiTheme="minorHAnsi" w:hAnsiTheme="minorHAnsi" w:cstheme="minorHAnsi"/>
          <w:b/>
          <w:bCs/>
          <w:szCs w:val="24"/>
        </w:rPr>
      </w:pPr>
    </w:p>
    <w:p w14:paraId="18BCF039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13BB64E9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029EA038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1CD47183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0BB17755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395FAEBE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1E79465F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25892B7F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7EB980E0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56B67827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0A316B23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6BC43CCF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3FEA3F9F" w14:textId="77777777" w:rsidR="00927C88" w:rsidRDefault="00927C88" w:rsidP="00FB5A92">
      <w:pPr>
        <w:ind w:left="142"/>
        <w:rPr>
          <w:rFonts w:asciiTheme="minorHAnsi" w:hAnsiTheme="minorHAnsi" w:cstheme="minorHAnsi"/>
          <w:b/>
          <w:sz w:val="22"/>
          <w:szCs w:val="22"/>
        </w:rPr>
      </w:pPr>
    </w:p>
    <w:p w14:paraId="75A4F22B" w14:textId="54A739BF" w:rsidR="00FB5A92" w:rsidRPr="00022933" w:rsidRDefault="00000000" w:rsidP="00FB5A92">
      <w:pPr>
        <w:ind w:left="142"/>
        <w:rPr>
          <w:rFonts w:asciiTheme="minorHAnsi" w:hAnsiTheme="minorHAnsi" w:cstheme="minorHAnsi"/>
          <w:b/>
          <w:noProof/>
          <w:szCs w:val="24"/>
        </w:rPr>
      </w:pPr>
      <w:r w:rsidRPr="00022933">
        <w:rPr>
          <w:rFonts w:asciiTheme="minorHAnsi" w:hAnsiTheme="minorHAnsi" w:cstheme="minorHAnsi"/>
          <w:b/>
          <w:noProof/>
          <w:szCs w:val="24"/>
        </w:rPr>
        <w:t>Forsøk</w:t>
      </w:r>
      <w:r w:rsidR="003C7916" w:rsidRPr="00022933">
        <w:rPr>
          <w:rFonts w:asciiTheme="minorHAnsi" w:hAnsiTheme="minorHAnsi" w:cstheme="minorHAnsi"/>
          <w:b/>
          <w:noProof/>
          <w:szCs w:val="24"/>
        </w:rPr>
        <w:t>s</w:t>
      </w:r>
      <w:r w:rsidRPr="00022933">
        <w:rPr>
          <w:rFonts w:asciiTheme="minorHAnsi" w:hAnsiTheme="minorHAnsi" w:cstheme="minorHAnsi"/>
          <w:b/>
          <w:noProof/>
          <w:szCs w:val="24"/>
        </w:rPr>
        <w:t>beskrivelse:</w:t>
      </w:r>
    </w:p>
    <w:tbl>
      <w:tblPr>
        <w:tblStyle w:val="Tabellrutenett"/>
        <w:tblW w:w="9214" w:type="dxa"/>
        <w:tblInd w:w="137" w:type="dxa"/>
        <w:tblLook w:val="04A0" w:firstRow="1" w:lastRow="0" w:firstColumn="1" w:lastColumn="0" w:noHBand="0" w:noVBand="1"/>
      </w:tblPr>
      <w:tblGrid>
        <w:gridCol w:w="6095"/>
        <w:gridCol w:w="1418"/>
        <w:gridCol w:w="1701"/>
      </w:tblGrid>
      <w:tr w:rsidR="00865397" w14:paraId="698E3C4A" w14:textId="77777777" w:rsidTr="00852A42">
        <w:tc>
          <w:tcPr>
            <w:tcW w:w="9214" w:type="dxa"/>
            <w:gridSpan w:val="3"/>
          </w:tcPr>
          <w:p w14:paraId="53EB4B90" w14:textId="77777777" w:rsidR="00FB5A92" w:rsidRPr="00022933" w:rsidRDefault="00000000" w:rsidP="00852A42">
            <w:pPr>
              <w:pStyle w:val="Overskrift1"/>
              <w:spacing w:before="0"/>
              <w:rPr>
                <w:rFonts w:asciiTheme="minorHAnsi" w:hAnsiTheme="minorHAnsi" w:cstheme="minorHAnsi"/>
                <w:sz w:val="22"/>
                <w:szCs w:val="22"/>
                <w:u w:val="none"/>
              </w:rPr>
            </w:pPr>
            <w:r w:rsidRPr="00022933">
              <w:rPr>
                <w:rFonts w:asciiTheme="minorHAnsi" w:hAnsiTheme="minorHAnsi" w:cstheme="minorHAnsi"/>
                <w:sz w:val="22"/>
                <w:szCs w:val="22"/>
                <w:u w:val="none"/>
              </w:rPr>
              <w:t>Hele tittelen på forsøket:</w:t>
            </w:r>
          </w:p>
          <w:p w14:paraId="04BEBB8B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42D6A03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48B680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65397" w14:paraId="33451BD8" w14:textId="77777777" w:rsidTr="00055066">
        <w:tc>
          <w:tcPr>
            <w:tcW w:w="6095" w:type="dxa"/>
            <w:vAlign w:val="center"/>
          </w:tcPr>
          <w:p w14:paraId="1B5A86E3" w14:textId="77777777" w:rsidR="00D0588B" w:rsidRDefault="00000000" w:rsidP="00852A42">
            <w:pPr>
              <w:pStyle w:val="Overskrift1"/>
              <w:spacing w:before="60" w:after="60"/>
              <w:rPr>
                <w:rFonts w:asciiTheme="minorHAnsi" w:hAnsiTheme="minorHAnsi" w:cstheme="minorHAnsi"/>
                <w:sz w:val="22"/>
                <w:szCs w:val="22"/>
                <w:u w:val="none"/>
              </w:rPr>
            </w:pPr>
            <w:r w:rsidRPr="00022933">
              <w:rPr>
                <w:rFonts w:asciiTheme="minorHAnsi" w:hAnsiTheme="minorHAnsi" w:cstheme="minorHAnsi"/>
                <w:sz w:val="22"/>
                <w:szCs w:val="22"/>
                <w:u w:val="none"/>
              </w:rPr>
              <w:t>GMO - Omfatter forsøket genetisk modifisert organisme?</w:t>
            </w:r>
            <w:r w:rsidR="00055066" w:rsidRPr="00022933">
              <w:rPr>
                <w:rFonts w:asciiTheme="minorHAnsi" w:hAnsiTheme="minorHAnsi" w:cstheme="minorHAnsi"/>
                <w:sz w:val="22"/>
                <w:szCs w:val="22"/>
                <w:u w:val="none"/>
              </w:rPr>
              <w:t xml:space="preserve"> </w:t>
            </w:r>
          </w:p>
          <w:p w14:paraId="10ABE363" w14:textId="372B8358" w:rsidR="00FB5A92" w:rsidRPr="00022933" w:rsidRDefault="00000000" w:rsidP="00852A42">
            <w:pPr>
              <w:pStyle w:val="Overskrift1"/>
              <w:spacing w:before="60" w:after="60"/>
              <w:rPr>
                <w:rFonts w:asciiTheme="minorHAnsi" w:hAnsiTheme="minorHAnsi" w:cstheme="minorHAnsi"/>
                <w:sz w:val="22"/>
                <w:szCs w:val="22"/>
                <w:u w:val="none"/>
              </w:rPr>
            </w:pPr>
            <w:r w:rsidRPr="00022933"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  <w:t>Hvis ja, må forsøket meldes/søkes til Helsedirektoratet.</w:t>
            </w:r>
            <w:r w:rsidR="00195230" w:rsidRPr="00022933">
              <w:rPr>
                <w:rFonts w:asciiTheme="minorHAnsi" w:hAnsiTheme="minorHAnsi" w:cstheme="minorHAnsi"/>
                <w:sz w:val="22"/>
                <w:szCs w:val="22"/>
                <w:u w:val="none"/>
              </w:rPr>
              <w:t xml:space="preserve"> </w:t>
            </w:r>
          </w:p>
        </w:tc>
        <w:tc>
          <w:tcPr>
            <w:tcW w:w="1418" w:type="dxa"/>
          </w:tcPr>
          <w:p w14:paraId="2D3F1426" w14:textId="78F85B90" w:rsidR="00FB5A92" w:rsidRPr="002D0737" w:rsidRDefault="00000000" w:rsidP="00055066">
            <w:pPr>
              <w:pStyle w:val="Overskrift1"/>
              <w:spacing w:before="60" w:after="60"/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</w:pPr>
            <w:sdt>
              <w:sdtPr>
                <w:rPr>
                  <w:rFonts w:asciiTheme="minorHAnsi" w:hAnsiTheme="minorHAnsi" w:cstheme="minorHAnsi"/>
                  <w:b w:val="0"/>
                  <w:bCs/>
                  <w:sz w:val="22"/>
                  <w:szCs w:val="22"/>
                  <w:u w:val="none"/>
                </w:rPr>
                <w:id w:val="-1346239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D0737">
                  <w:rPr>
                    <w:rFonts w:ascii="MS Gothic" w:eastAsia="MS Gothic" w:hAnsi="MS Gothic" w:cstheme="minorHAnsi" w:hint="eastAsia"/>
                    <w:b w:val="0"/>
                    <w:bCs/>
                    <w:sz w:val="22"/>
                    <w:szCs w:val="22"/>
                    <w:u w:val="none"/>
                  </w:rPr>
                  <w:t>☐</w:t>
                </w:r>
              </w:sdtContent>
            </w:sdt>
            <w:r w:rsidRPr="002D0737"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  <w:t xml:space="preserve"> </w:t>
            </w:r>
            <w:r w:rsidR="00441576" w:rsidRPr="002D0737"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  <w:t>Ja</w:t>
            </w:r>
          </w:p>
        </w:tc>
        <w:tc>
          <w:tcPr>
            <w:tcW w:w="1701" w:type="dxa"/>
          </w:tcPr>
          <w:p w14:paraId="67F4BEB5" w14:textId="155F8CFA" w:rsidR="00FB5A92" w:rsidRPr="002D0737" w:rsidRDefault="00000000" w:rsidP="00055066">
            <w:pPr>
              <w:pStyle w:val="Overskrift1"/>
              <w:spacing w:before="60" w:after="60"/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</w:pPr>
            <w:sdt>
              <w:sdtPr>
                <w:rPr>
                  <w:rFonts w:asciiTheme="minorHAnsi" w:hAnsiTheme="minorHAnsi" w:cstheme="minorHAnsi"/>
                  <w:b w:val="0"/>
                  <w:bCs/>
                  <w:sz w:val="22"/>
                  <w:szCs w:val="22"/>
                  <w:u w:val="none"/>
                </w:rPr>
                <w:id w:val="-1092927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D0737">
                  <w:rPr>
                    <w:rFonts w:ascii="MS Gothic" w:eastAsia="MS Gothic" w:hAnsi="MS Gothic" w:cstheme="minorHAnsi" w:hint="eastAsia"/>
                    <w:b w:val="0"/>
                    <w:bCs/>
                    <w:sz w:val="22"/>
                    <w:szCs w:val="22"/>
                    <w:u w:val="none"/>
                  </w:rPr>
                  <w:t>☐</w:t>
                </w:r>
              </w:sdtContent>
            </w:sdt>
            <w:r w:rsidRPr="002D0737"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  <w:t xml:space="preserve"> </w:t>
            </w:r>
            <w:r w:rsidR="00441576" w:rsidRPr="002D0737">
              <w:rPr>
                <w:rFonts w:asciiTheme="minorHAnsi" w:hAnsiTheme="minorHAnsi" w:cstheme="minorHAnsi"/>
                <w:b w:val="0"/>
                <w:bCs/>
                <w:sz w:val="22"/>
                <w:szCs w:val="22"/>
                <w:u w:val="none"/>
              </w:rPr>
              <w:t>Nei</w:t>
            </w:r>
          </w:p>
        </w:tc>
      </w:tr>
      <w:tr w:rsidR="00865397" w14:paraId="3DCEFDD5" w14:textId="77777777" w:rsidTr="00852A42">
        <w:tc>
          <w:tcPr>
            <w:tcW w:w="9214" w:type="dxa"/>
            <w:gridSpan w:val="3"/>
            <w:vAlign w:val="center"/>
          </w:tcPr>
          <w:p w14:paraId="7D49EB22" w14:textId="5D022AEA" w:rsidR="00FB5A92" w:rsidRPr="00022933" w:rsidRDefault="00000000" w:rsidP="00852A42">
            <w:pPr>
              <w:pStyle w:val="Overskrift1"/>
              <w:spacing w:before="60" w:after="60"/>
              <w:rPr>
                <w:rFonts w:asciiTheme="minorHAnsi" w:hAnsiTheme="minorHAnsi" w:cstheme="minorHAnsi"/>
                <w:sz w:val="22"/>
                <w:szCs w:val="22"/>
                <w:u w:val="none"/>
              </w:rPr>
            </w:pPr>
            <w:r w:rsidRPr="00022933">
              <w:rPr>
                <w:rFonts w:asciiTheme="minorHAnsi" w:hAnsiTheme="minorHAnsi" w:cstheme="minorHAnsi"/>
                <w:sz w:val="22"/>
                <w:szCs w:val="22"/>
                <w:u w:val="none"/>
              </w:rPr>
              <w:t>Om formålet med forsøket:</w:t>
            </w:r>
          </w:p>
          <w:p w14:paraId="17CE6400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3DF1629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0620BA6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C65903C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5B18B9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4D07203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BB299DC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DC54C50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50D662B" w14:textId="77777777" w:rsidR="00FB5A92" w:rsidRPr="00022933" w:rsidRDefault="00FB5A92" w:rsidP="00852A4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152F93" w14:textId="77777777" w:rsidR="00FB5A92" w:rsidRPr="00022933" w:rsidRDefault="00FB5A92" w:rsidP="00852A42">
            <w:pPr>
              <w:pStyle w:val="Overskrift1"/>
              <w:spacing w:before="60" w:after="60"/>
              <w:rPr>
                <w:rFonts w:asciiTheme="minorHAnsi" w:hAnsiTheme="minorHAnsi" w:cstheme="minorHAnsi"/>
                <w:sz w:val="22"/>
                <w:szCs w:val="22"/>
                <w:u w:val="none"/>
              </w:rPr>
            </w:pPr>
          </w:p>
        </w:tc>
      </w:tr>
      <w:tr w:rsidR="00865397" w14:paraId="0A9ADB2A" w14:textId="77777777" w:rsidTr="00852A42">
        <w:tc>
          <w:tcPr>
            <w:tcW w:w="9214" w:type="dxa"/>
            <w:gridSpan w:val="3"/>
          </w:tcPr>
          <w:p w14:paraId="48ECAFB7" w14:textId="70F29B6E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</w:pPr>
            <w:r w:rsidRPr="0002293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shd w:val="clear" w:color="auto" w:fill="FFFFFF"/>
              </w:rPr>
              <w:t>Angi kriterier for humane endepunkter;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 xml:space="preserve"> dvs. kriterier for å avbryte forsøket, fordi belastningen for dyret er større enn det som er nødvendig for å oppnå formålet med forsøket:</w:t>
            </w:r>
          </w:p>
          <w:p w14:paraId="3B1DE96E" w14:textId="77777777" w:rsidR="00FB5A92" w:rsidRPr="001830CA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Cs w:val="24"/>
                <w:shd w:val="clear" w:color="auto" w:fill="FFFFFF"/>
              </w:rPr>
            </w:pPr>
          </w:p>
          <w:p w14:paraId="0590F4A9" w14:textId="77777777" w:rsidR="00FB5A92" w:rsidRPr="001830CA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Cs w:val="24"/>
                <w:shd w:val="clear" w:color="auto" w:fill="FFFFFF"/>
              </w:rPr>
            </w:pPr>
          </w:p>
          <w:p w14:paraId="2506A6C0" w14:textId="77777777" w:rsidR="00FB5A92" w:rsidRPr="001830CA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Cs w:val="24"/>
                <w:shd w:val="clear" w:color="auto" w:fill="FFFFFF"/>
              </w:rPr>
            </w:pPr>
          </w:p>
          <w:p w14:paraId="0B37E5CD" w14:textId="77777777" w:rsidR="00FB5A92" w:rsidRPr="001830CA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Cs w:val="24"/>
                <w:shd w:val="clear" w:color="auto" w:fill="FFFFFF"/>
              </w:rPr>
            </w:pPr>
          </w:p>
          <w:p w14:paraId="7A7798F9" w14:textId="77777777" w:rsidR="00FB5A92" w:rsidRPr="001830CA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Cs w:val="24"/>
                <w:shd w:val="clear" w:color="auto" w:fill="FFFFFF"/>
              </w:rPr>
            </w:pPr>
          </w:p>
          <w:p w14:paraId="59348ECD" w14:textId="77777777" w:rsidR="00FB5A92" w:rsidRPr="001830CA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Cs w:val="24"/>
                <w:shd w:val="clear" w:color="auto" w:fill="FFFFFF"/>
              </w:rPr>
            </w:pPr>
          </w:p>
          <w:p w14:paraId="50574289" w14:textId="77777777" w:rsidR="00FB5A92" w:rsidRPr="001830CA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Cs w:val="24"/>
                <w:shd w:val="clear" w:color="auto" w:fill="FFFFFF"/>
              </w:rPr>
            </w:pPr>
          </w:p>
          <w:p w14:paraId="3EA06978" w14:textId="77777777" w:rsidR="00FB5A92" w:rsidRPr="001830CA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Cs w:val="24"/>
                <w:shd w:val="clear" w:color="auto" w:fill="FFFFFF"/>
              </w:rPr>
            </w:pPr>
          </w:p>
          <w:p w14:paraId="2AFB096C" w14:textId="77777777" w:rsidR="00FB5A92" w:rsidRPr="001830CA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Cs w:val="24"/>
                <w:shd w:val="clear" w:color="auto" w:fill="FFFFFF"/>
              </w:rPr>
            </w:pPr>
          </w:p>
          <w:p w14:paraId="7BA52C21" w14:textId="77777777" w:rsidR="00FB5A92" w:rsidRPr="001830CA" w:rsidRDefault="00FB5A92" w:rsidP="00852A42">
            <w:pPr>
              <w:rPr>
                <w:rFonts w:asciiTheme="minorHAnsi" w:hAnsiTheme="minorHAnsi" w:cstheme="minorHAnsi"/>
              </w:rPr>
            </w:pPr>
          </w:p>
        </w:tc>
      </w:tr>
    </w:tbl>
    <w:p w14:paraId="7B2E041C" w14:textId="77777777" w:rsidR="00FB5A92" w:rsidRPr="001830CA" w:rsidRDefault="00FB5A92" w:rsidP="00FB5A92">
      <w:pPr>
        <w:rPr>
          <w:rFonts w:asciiTheme="minorHAnsi" w:hAnsiTheme="minorHAnsi" w:cstheme="minorHAnsi"/>
          <w:b/>
          <w:sz w:val="28"/>
          <w:szCs w:val="28"/>
        </w:rPr>
      </w:pPr>
    </w:p>
    <w:p w14:paraId="2F609584" w14:textId="77777777" w:rsidR="00FB5A92" w:rsidRPr="001830CA" w:rsidRDefault="00000000" w:rsidP="00FB5A92">
      <w:pPr>
        <w:ind w:left="142"/>
        <w:rPr>
          <w:rFonts w:asciiTheme="minorHAnsi" w:hAnsiTheme="minorHAnsi" w:cstheme="minorHAnsi"/>
          <w:b/>
          <w:sz w:val="28"/>
          <w:szCs w:val="28"/>
        </w:rPr>
      </w:pPr>
      <w:r w:rsidRPr="001830CA">
        <w:rPr>
          <w:rFonts w:asciiTheme="minorHAnsi" w:hAnsiTheme="minorHAnsi" w:cstheme="minorHAnsi"/>
          <w:b/>
          <w:sz w:val="28"/>
          <w:szCs w:val="28"/>
        </w:rPr>
        <w:t>Tidsplan</w:t>
      </w:r>
    </w:p>
    <w:p w14:paraId="794EBC96" w14:textId="62FEF5D8" w:rsidR="00FB5A92" w:rsidRPr="00022933" w:rsidRDefault="00000000" w:rsidP="00FB5A92">
      <w:pPr>
        <w:ind w:left="142"/>
        <w:rPr>
          <w:rFonts w:asciiTheme="minorHAnsi" w:hAnsiTheme="minorHAnsi" w:cstheme="minorHAnsi"/>
          <w:sz w:val="22"/>
          <w:szCs w:val="22"/>
        </w:rPr>
      </w:pPr>
      <w:r w:rsidRPr="00022933">
        <w:rPr>
          <w:rFonts w:asciiTheme="minorHAnsi" w:hAnsiTheme="minorHAnsi" w:cstheme="minorHAnsi"/>
          <w:sz w:val="22"/>
          <w:szCs w:val="22"/>
        </w:rPr>
        <w:t>En tidsplan over forsøket må legges ved forsøksavtalen, der viktige hendelser og detaljer som er viktig for forsøket beskrives. Dette kan være tidspunkt for:</w:t>
      </w:r>
      <w:r w:rsidR="003C7916" w:rsidRPr="00022933">
        <w:rPr>
          <w:rFonts w:asciiTheme="minorHAnsi" w:hAnsiTheme="minorHAnsi" w:cstheme="minorHAnsi"/>
          <w:sz w:val="22"/>
          <w:szCs w:val="22"/>
        </w:rPr>
        <w:t xml:space="preserve"> o</w:t>
      </w:r>
      <w:r w:rsidRPr="00022933">
        <w:rPr>
          <w:rFonts w:asciiTheme="minorHAnsi" w:hAnsiTheme="minorHAnsi" w:cstheme="minorHAnsi"/>
          <w:sz w:val="22"/>
          <w:szCs w:val="22"/>
        </w:rPr>
        <w:t>ppstart, akkli</w:t>
      </w:r>
      <w:r w:rsidR="00BE3829" w:rsidRPr="00022933">
        <w:rPr>
          <w:rFonts w:asciiTheme="minorHAnsi" w:hAnsiTheme="minorHAnsi" w:cstheme="minorHAnsi"/>
          <w:sz w:val="22"/>
          <w:szCs w:val="22"/>
        </w:rPr>
        <w:t>matisering</w:t>
      </w:r>
      <w:r w:rsidRPr="00022933">
        <w:rPr>
          <w:rFonts w:asciiTheme="minorHAnsi" w:hAnsiTheme="minorHAnsi" w:cstheme="minorHAnsi"/>
          <w:sz w:val="22"/>
          <w:szCs w:val="22"/>
        </w:rPr>
        <w:t xml:space="preserve">, vaksinering, merking, måling, prøvetaking/uttak (antall), smitte, behov for hjelp av personell fra Havbruksstasjonen, datoer/tidspunkt dere vil </w:t>
      </w:r>
      <w:r w:rsidR="003C7916" w:rsidRPr="00022933">
        <w:rPr>
          <w:rFonts w:asciiTheme="minorHAnsi" w:hAnsiTheme="minorHAnsi" w:cstheme="minorHAnsi"/>
          <w:sz w:val="22"/>
          <w:szCs w:val="22"/>
        </w:rPr>
        <w:t>være på</w:t>
      </w:r>
      <w:r w:rsidRPr="00022933">
        <w:rPr>
          <w:rFonts w:asciiTheme="minorHAnsi" w:hAnsiTheme="minorHAnsi" w:cstheme="minorHAnsi"/>
          <w:sz w:val="22"/>
          <w:szCs w:val="22"/>
        </w:rPr>
        <w:t xml:space="preserve"> </w:t>
      </w:r>
      <w:r w:rsidR="003C7916" w:rsidRPr="00022933">
        <w:rPr>
          <w:rFonts w:asciiTheme="minorHAnsi" w:hAnsiTheme="minorHAnsi" w:cstheme="minorHAnsi"/>
          <w:sz w:val="22"/>
          <w:szCs w:val="22"/>
        </w:rPr>
        <w:t>Havbruks</w:t>
      </w:r>
      <w:r w:rsidRPr="00022933">
        <w:rPr>
          <w:rFonts w:asciiTheme="minorHAnsi" w:hAnsiTheme="minorHAnsi" w:cstheme="minorHAnsi"/>
          <w:sz w:val="22"/>
          <w:szCs w:val="22"/>
        </w:rPr>
        <w:t>stasjonen, avslutning.</w:t>
      </w:r>
    </w:p>
    <w:p w14:paraId="5CA5D1A2" w14:textId="77777777" w:rsidR="00FB5A92" w:rsidRPr="001830CA" w:rsidRDefault="00FB5A92" w:rsidP="00FB5A92">
      <w:pPr>
        <w:rPr>
          <w:rFonts w:asciiTheme="minorHAnsi" w:hAnsiTheme="minorHAnsi" w:cstheme="minorHAnsi"/>
          <w:b/>
          <w:sz w:val="28"/>
          <w:szCs w:val="28"/>
        </w:rPr>
      </w:pPr>
    </w:p>
    <w:p w14:paraId="60681987" w14:textId="77777777" w:rsidR="00FB5A92" w:rsidRPr="001830CA" w:rsidRDefault="00FB5A92" w:rsidP="00FB5A92">
      <w:pPr>
        <w:rPr>
          <w:rFonts w:asciiTheme="minorHAnsi" w:hAnsiTheme="minorHAnsi" w:cstheme="minorHAnsi"/>
          <w:b/>
          <w:sz w:val="28"/>
          <w:szCs w:val="28"/>
        </w:rPr>
      </w:pPr>
    </w:p>
    <w:p w14:paraId="14A83C8B" w14:textId="77777777" w:rsidR="00FB5A92" w:rsidRPr="001830CA" w:rsidRDefault="00FB5A92" w:rsidP="00FB5A92">
      <w:pPr>
        <w:rPr>
          <w:rFonts w:asciiTheme="minorHAnsi" w:hAnsiTheme="minorHAnsi" w:cstheme="minorHAnsi"/>
          <w:b/>
          <w:sz w:val="28"/>
          <w:szCs w:val="28"/>
        </w:rPr>
      </w:pPr>
    </w:p>
    <w:p w14:paraId="06C20552" w14:textId="77777777" w:rsidR="001830CA" w:rsidRPr="001830CA" w:rsidRDefault="00000000">
      <w:pPr>
        <w:rPr>
          <w:rFonts w:asciiTheme="minorHAnsi" w:hAnsiTheme="minorHAnsi" w:cstheme="minorHAnsi"/>
          <w:b/>
          <w:sz w:val="28"/>
          <w:szCs w:val="28"/>
        </w:rPr>
      </w:pPr>
      <w:r w:rsidRPr="001830CA">
        <w:rPr>
          <w:rFonts w:asciiTheme="minorHAnsi" w:hAnsiTheme="minorHAnsi" w:cstheme="minorHAnsi"/>
          <w:b/>
          <w:sz w:val="28"/>
          <w:szCs w:val="28"/>
        </w:rPr>
        <w:br w:type="page"/>
      </w:r>
    </w:p>
    <w:p w14:paraId="5E357040" w14:textId="77777777" w:rsidR="00927C88" w:rsidRDefault="00927C88" w:rsidP="00FB5A92">
      <w:pPr>
        <w:rPr>
          <w:rFonts w:asciiTheme="minorHAnsi" w:hAnsiTheme="minorHAnsi" w:cstheme="minorHAnsi"/>
          <w:b/>
          <w:szCs w:val="24"/>
        </w:rPr>
      </w:pPr>
    </w:p>
    <w:p w14:paraId="15275493" w14:textId="137A8462" w:rsidR="00FB5A92" w:rsidRPr="00022933" w:rsidRDefault="00000000" w:rsidP="00FB5A92">
      <w:pPr>
        <w:rPr>
          <w:rFonts w:asciiTheme="minorHAnsi" w:hAnsiTheme="minorHAnsi" w:cstheme="minorHAnsi"/>
          <w:b/>
          <w:szCs w:val="24"/>
        </w:rPr>
      </w:pPr>
      <w:r w:rsidRPr="00022933">
        <w:rPr>
          <w:rFonts w:asciiTheme="minorHAnsi" w:hAnsiTheme="minorHAnsi" w:cstheme="minorHAnsi"/>
          <w:b/>
          <w:szCs w:val="24"/>
        </w:rPr>
        <w:t>Forsøksbetingelser</w:t>
      </w:r>
    </w:p>
    <w:p w14:paraId="20E44819" w14:textId="0D60C29C" w:rsidR="00FB5A92" w:rsidRPr="00022933" w:rsidRDefault="00000000" w:rsidP="00FB5A92">
      <w:pPr>
        <w:spacing w:after="160" w:line="259" w:lineRule="auto"/>
        <w:rPr>
          <w:rFonts w:asciiTheme="minorHAnsi" w:hAnsiTheme="minorHAnsi" w:cstheme="minorHAnsi"/>
          <w:sz w:val="22"/>
          <w:szCs w:val="22"/>
        </w:rPr>
      </w:pPr>
      <w:r w:rsidRPr="00022933">
        <w:rPr>
          <w:rFonts w:asciiTheme="minorHAnsi" w:hAnsiTheme="minorHAnsi" w:cstheme="minorHAnsi"/>
          <w:sz w:val="22"/>
          <w:szCs w:val="22"/>
        </w:rPr>
        <w:t xml:space="preserve">Begge kolonner fylles ut dersom forsøket skal gjennomføres ved flere avdelinger: </w:t>
      </w:r>
    </w:p>
    <w:tbl>
      <w:tblPr>
        <w:tblW w:w="91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4"/>
        <w:gridCol w:w="2977"/>
        <w:gridCol w:w="3052"/>
      </w:tblGrid>
      <w:tr w:rsidR="00865397" w14:paraId="63DFA5D9" w14:textId="77777777" w:rsidTr="00020A11">
        <w:trPr>
          <w:trHeight w:val="330"/>
        </w:trPr>
        <w:tc>
          <w:tcPr>
            <w:tcW w:w="31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70AE9F80" w14:textId="77777777" w:rsidR="00FB5A92" w:rsidRPr="00022933" w:rsidRDefault="00000000" w:rsidP="00852A42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Forsøksbetingelser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vAlign w:val="center"/>
          </w:tcPr>
          <w:p w14:paraId="7629E915" w14:textId="6952F7A7" w:rsidR="00FB5A92" w:rsidRPr="00022933" w:rsidRDefault="00000000" w:rsidP="00852A42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 LA</w:t>
            </w:r>
          </w:p>
        </w:tc>
        <w:tc>
          <w:tcPr>
            <w:tcW w:w="30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</w:tcPr>
          <w:p w14:paraId="40DFC6EF" w14:textId="4C2DDCC6" w:rsidR="00FB5A92" w:rsidRPr="00022933" w:rsidRDefault="00000000" w:rsidP="00852A42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 FHL</w:t>
            </w:r>
            <w:r w:rsidR="00927C8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/SMAK</w:t>
            </w:r>
          </w:p>
        </w:tc>
      </w:tr>
      <w:tr w:rsidR="00865397" w14:paraId="0920686F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5EA6CAC" w14:textId="3F4BC2F7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Planlagt start: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D57B91B" w14:textId="77777777" w:rsidR="00FB5A92" w:rsidRPr="00022933" w:rsidRDefault="00FB5A92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9652A9C" w14:textId="77777777" w:rsidR="00FB5A92" w:rsidRPr="00022933" w:rsidRDefault="00FB5A92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65397" w14:paraId="0ECEEA27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F3C4171" w14:textId="2AFCBBBE" w:rsidR="00994D0F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Akklimatiseringsperiode: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5A7757A" w14:textId="77777777" w:rsidR="00994D0F" w:rsidRPr="00022933" w:rsidRDefault="00994D0F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452929A" w14:textId="77777777" w:rsidR="00994D0F" w:rsidRPr="00022933" w:rsidRDefault="00994D0F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65397" w14:paraId="4F7133C1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5321EC" w14:textId="77777777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Planlagt stopp: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F492C07" w14:textId="77777777" w:rsidR="00FB5A92" w:rsidRPr="00022933" w:rsidRDefault="00FB5A92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52B0BD1" w14:textId="77777777" w:rsidR="00FB5A92" w:rsidRPr="00022933" w:rsidRDefault="00FB5A92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65397" w14:paraId="65FBC16D" w14:textId="77777777" w:rsidTr="002B046E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9AFD93B" w14:textId="74297A3B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Start smitte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(kun FHL)</w:t>
            </w:r>
            <w:r w:rsidR="00994D0F"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8080" w:themeFill="background1" w:themeFillShade="80"/>
            <w:noWrap/>
            <w:vAlign w:val="center"/>
          </w:tcPr>
          <w:p w14:paraId="7A2D87EB" w14:textId="77777777" w:rsidR="00FB5A92" w:rsidRPr="002B046E" w:rsidRDefault="00FB5A92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highlight w:val="lightGray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FC43A42" w14:textId="77777777" w:rsidR="00FB5A92" w:rsidRPr="00022933" w:rsidRDefault="00FB5A92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65397" w14:paraId="3584887B" w14:textId="77777777" w:rsidTr="002B046E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6386F6F" w14:textId="310F9ECC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Stopp smitte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(kun FHL)</w:t>
            </w:r>
            <w:r w:rsidR="00994D0F"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08080" w:themeFill="background1" w:themeFillShade="80"/>
            <w:noWrap/>
            <w:vAlign w:val="center"/>
          </w:tcPr>
          <w:p w14:paraId="3E1799F7" w14:textId="77777777" w:rsidR="00FB5A92" w:rsidRPr="002B046E" w:rsidRDefault="00FB5A92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highlight w:val="lightGray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7A6BC1" w14:textId="77777777" w:rsidR="00FB5A92" w:rsidRPr="00022933" w:rsidRDefault="00FB5A92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65397" w14:paraId="6E4905FF" w14:textId="77777777" w:rsidTr="00852A42">
        <w:trPr>
          <w:trHeight w:val="330"/>
        </w:trPr>
        <w:tc>
          <w:tcPr>
            <w:tcW w:w="9183" w:type="dxa"/>
            <w:gridSpan w:val="3"/>
            <w:tcBorders>
              <w:top w:val="nil"/>
              <w:bottom w:val="single" w:sz="8" w:space="0" w:color="auto"/>
            </w:tcBorders>
            <w:noWrap/>
            <w:vAlign w:val="center"/>
          </w:tcPr>
          <w:p w14:paraId="3874A775" w14:textId="77777777" w:rsidR="00FB5A92" w:rsidRPr="00022933" w:rsidRDefault="00FB5A92" w:rsidP="00852A4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865397" w14:paraId="30CE2231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vAlign w:val="center"/>
          </w:tcPr>
          <w:p w14:paraId="3431226E" w14:textId="7407C19B" w:rsidR="00A05247" w:rsidRPr="00D909FC" w:rsidRDefault="00000000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Forsøksdyr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vAlign w:val="center"/>
          </w:tcPr>
          <w:p w14:paraId="5C02B0EC" w14:textId="32462B59" w:rsidR="00A05247" w:rsidRPr="00AD74C3" w:rsidRDefault="00000000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LA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</w:tcPr>
          <w:p w14:paraId="6E4A3B34" w14:textId="15490E0E" w:rsidR="00A05247" w:rsidRPr="00AD74C3" w:rsidRDefault="00000000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FHL</w:t>
            </w:r>
            <w:r w:rsidR="00927C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/SMAK</w:t>
            </w:r>
          </w:p>
        </w:tc>
      </w:tr>
      <w:tr w:rsidR="00865397" w14:paraId="1BC44063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2780752" w14:textId="77777777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Art: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1BD75AF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C588A73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65397" w14:paraId="5828B6F0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2E6CAF0" w14:textId="77777777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Snittvekt (g):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B044322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D906968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65397" w14:paraId="17AF3CB6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CFEEE47" w14:textId="77777777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Totalt antall forsøksdyr: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B07F282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AEF4178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65397" w14:paraId="1C423DCB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1246C01" w14:textId="541681A3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Antall forsøksdyr per kar: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D504DF6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CCBA9EA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65397" w14:paraId="47BE75DC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F9F2051" w14:textId="46E95E30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Totalt antall grupper</w:t>
            </w:r>
            <w:r w:rsidR="00B000D9"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6A7A91A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90F3705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65397" w14:paraId="65873EF0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0BC57DA" w14:textId="7E782613" w:rsidR="00FB5A92" w:rsidRPr="00022933" w:rsidRDefault="00000000" w:rsidP="00852A4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Antall forsøksdyr per gruppe</w:t>
            </w:r>
            <w:r w:rsidR="00B000D9"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</w:tcPr>
          <w:p w14:paraId="04834BB9" w14:textId="77777777" w:rsidR="00FB5A92" w:rsidRPr="00AD74C3" w:rsidRDefault="00000000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BFC9FB2" w14:textId="77777777" w:rsidR="00FB5A92" w:rsidRPr="00AD74C3" w:rsidRDefault="00FB5A92" w:rsidP="00852A42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65397" w14:paraId="55ACA4FA" w14:textId="77777777" w:rsidTr="00020A11">
        <w:trPr>
          <w:trHeight w:val="330"/>
        </w:trPr>
        <w:tc>
          <w:tcPr>
            <w:tcW w:w="31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08B3B5B" w14:textId="2A116B2A" w:rsidR="00B000D9" w:rsidRPr="00022933" w:rsidRDefault="00B000D9" w:rsidP="00B000D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8710B11" w14:textId="77777777" w:rsidR="00B000D9" w:rsidRPr="00AD74C3" w:rsidRDefault="00B000D9" w:rsidP="00B000D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single" w:sz="4" w:space="0" w:color="auto"/>
              <w:bottom w:val="single" w:sz="4" w:space="0" w:color="auto"/>
            </w:tcBorders>
          </w:tcPr>
          <w:p w14:paraId="03C2726E" w14:textId="77777777" w:rsidR="00B000D9" w:rsidRPr="00AD74C3" w:rsidRDefault="00B000D9" w:rsidP="00B000D9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65397" w14:paraId="7656AA2F" w14:textId="77777777" w:rsidTr="00020A11">
        <w:trPr>
          <w:trHeight w:val="330"/>
        </w:trPr>
        <w:tc>
          <w:tcPr>
            <w:tcW w:w="315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vAlign w:val="center"/>
          </w:tcPr>
          <w:p w14:paraId="3AFDE360" w14:textId="0788C5BA" w:rsidR="00A05247" w:rsidRPr="00D909FC" w:rsidRDefault="00000000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Kar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vAlign w:val="center"/>
          </w:tcPr>
          <w:p w14:paraId="39089F69" w14:textId="5DCFC463" w:rsidR="00A05247" w:rsidRPr="00AD74C3" w:rsidRDefault="00000000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LA</w:t>
            </w:r>
          </w:p>
        </w:tc>
        <w:tc>
          <w:tcPr>
            <w:tcW w:w="30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</w:tcPr>
          <w:p w14:paraId="1AD84834" w14:textId="2357C84A" w:rsidR="00A05247" w:rsidRPr="00AD74C3" w:rsidRDefault="00000000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FHL</w:t>
            </w:r>
            <w:r w:rsidR="00927C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/SMAK</w:t>
            </w:r>
          </w:p>
        </w:tc>
      </w:tr>
      <w:tr w:rsidR="00865397" w14:paraId="73E059C0" w14:textId="77777777" w:rsidTr="00020A11">
        <w:trPr>
          <w:trHeight w:val="330"/>
        </w:trPr>
        <w:tc>
          <w:tcPr>
            <w:tcW w:w="315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6BB31F5" w14:textId="2E25348E" w:rsidR="00634381" w:rsidRPr="00022933" w:rsidRDefault="00000000" w:rsidP="0063438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Antall kar: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6788149" w14:textId="77777777" w:rsidR="00634381" w:rsidRPr="00AD74C3" w:rsidRDefault="00634381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8049BF8" w14:textId="77777777" w:rsidR="00634381" w:rsidRPr="00AD74C3" w:rsidRDefault="00634381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65397" w14:paraId="0D1EE1FD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6D26344" w14:textId="645DED85" w:rsidR="00634381" w:rsidRPr="00022933" w:rsidRDefault="00000000" w:rsidP="0063438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Størrelse kar: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03709C9" w14:textId="77777777" w:rsidR="00634381" w:rsidRPr="00AD74C3" w:rsidRDefault="00634381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7F34F1" w14:textId="77777777" w:rsidR="00634381" w:rsidRPr="00AD74C3" w:rsidRDefault="00634381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65397" w14:paraId="33593011" w14:textId="77777777" w:rsidTr="00852A42">
        <w:trPr>
          <w:trHeight w:val="330"/>
        </w:trPr>
        <w:tc>
          <w:tcPr>
            <w:tcW w:w="9183" w:type="dxa"/>
            <w:gridSpan w:val="3"/>
            <w:tcBorders>
              <w:top w:val="nil"/>
              <w:bottom w:val="single" w:sz="8" w:space="0" w:color="auto"/>
            </w:tcBorders>
            <w:noWrap/>
            <w:vAlign w:val="center"/>
          </w:tcPr>
          <w:p w14:paraId="0BF0E3A0" w14:textId="77777777" w:rsidR="00634381" w:rsidRPr="00AD74C3" w:rsidRDefault="00000000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865397" w14:paraId="52900F6D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vAlign w:val="center"/>
          </w:tcPr>
          <w:p w14:paraId="4C896278" w14:textId="0FAAFCD7" w:rsidR="00A05247" w:rsidRPr="00D909FC" w:rsidRDefault="00000000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Vann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vAlign w:val="center"/>
          </w:tcPr>
          <w:p w14:paraId="4D93804B" w14:textId="303D8C69" w:rsidR="00A05247" w:rsidRPr="00AD74C3" w:rsidRDefault="00000000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LA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</w:tcPr>
          <w:p w14:paraId="2EAD89E6" w14:textId="4D9C53B8" w:rsidR="00A05247" w:rsidRPr="00AD74C3" w:rsidRDefault="00000000" w:rsidP="00634381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FHL</w:t>
            </w:r>
            <w:r w:rsidR="00927C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/SMAK</w:t>
            </w:r>
          </w:p>
        </w:tc>
      </w:tr>
      <w:tr w:rsidR="00865397" w14:paraId="303B9DA0" w14:textId="77777777" w:rsidTr="00157CC9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F95C5D4" w14:textId="710DE4BB" w:rsidR="00A21CAA" w:rsidRPr="00022933" w:rsidRDefault="00000000" w:rsidP="00A21CA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Ferskvann/sjøvann/brakkvann: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05358D7" w14:textId="056BD152" w:rsidR="00A21CAA" w:rsidRPr="00022933" w:rsidRDefault="00000000" w:rsidP="00A21CA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94098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FV</w:t>
            </w:r>
          </w:p>
          <w:p w14:paraId="308CB734" w14:textId="18EBCFD4" w:rsidR="00A21CAA" w:rsidRPr="00022933" w:rsidRDefault="00000000" w:rsidP="00A21CA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893128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SV</w:t>
            </w:r>
          </w:p>
          <w:p w14:paraId="2FD34510" w14:textId="4B76F9D7" w:rsidR="00A21CAA" w:rsidRPr="00022933" w:rsidRDefault="00000000" w:rsidP="00A21CA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538013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BV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Salinitet: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99C0F7" w14:textId="77777777" w:rsidR="00A21CAA" w:rsidRPr="00022933" w:rsidRDefault="00000000" w:rsidP="00A21CA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1073317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FV</w:t>
            </w:r>
          </w:p>
          <w:p w14:paraId="278CC249" w14:textId="77777777" w:rsidR="00A21CAA" w:rsidRPr="00022933" w:rsidRDefault="00000000" w:rsidP="00A21CA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1654255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SV</w:t>
            </w:r>
          </w:p>
          <w:p w14:paraId="570D31C8" w14:textId="5E063C57" w:rsidR="00A21CAA" w:rsidRPr="00022933" w:rsidRDefault="00000000" w:rsidP="00A21CA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1992826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BV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Salinitet:</w:t>
            </w:r>
          </w:p>
        </w:tc>
      </w:tr>
      <w:tr w:rsidR="00865397" w14:paraId="6FD8963B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A1AC00A" w14:textId="5596F59F" w:rsidR="00664207" w:rsidRPr="00022933" w:rsidRDefault="00000000" w:rsidP="0066420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Vanntemperatur (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  <w:vertAlign w:val="superscript"/>
              </w:rPr>
              <w:t>o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C):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463352" w14:textId="77777777" w:rsidR="00664207" w:rsidRPr="00022933" w:rsidRDefault="00000000" w:rsidP="0066420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32BBC02" w14:textId="77777777" w:rsidR="00664207" w:rsidRPr="00022933" w:rsidRDefault="00664207" w:rsidP="0066420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65397" w14:paraId="7D655BCF" w14:textId="77777777" w:rsidTr="00020A11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30838DD" w14:textId="015A014E" w:rsidR="0004407A" w:rsidRPr="00022933" w:rsidRDefault="00000000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bookmarkStart w:id="0" w:name="_Hlk185338075"/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Vannflow (l/min/kar):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7A519F" w14:textId="51AEEDEB" w:rsidR="0004407A" w:rsidRPr="00022933" w:rsidRDefault="00000000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89A2AB5" w14:textId="77777777" w:rsidR="0004407A" w:rsidRPr="00022933" w:rsidRDefault="0004407A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65397" w14:paraId="47E1E84E" w14:textId="77777777" w:rsidTr="0094168E">
        <w:trPr>
          <w:trHeight w:val="330"/>
        </w:trPr>
        <w:tc>
          <w:tcPr>
            <w:tcW w:w="918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757EA6B" w14:textId="77777777" w:rsidR="008B5A05" w:rsidRPr="008B5A05" w:rsidRDefault="00000000" w:rsidP="0004407A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B5A0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Kommentar:</w:t>
            </w:r>
          </w:p>
          <w:p w14:paraId="514E1C87" w14:textId="77777777" w:rsidR="008B5A05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45F6DB15" w14:textId="77777777" w:rsidR="008B5A05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62243074" w14:textId="77777777" w:rsidR="008B5A05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0D38CF44" w14:textId="77777777" w:rsidR="008B5A05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1BA451A5" w14:textId="77777777" w:rsidR="008B5A05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79DEFF17" w14:textId="77777777" w:rsidR="008B5A05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7352ACDA" w14:textId="77777777" w:rsidR="008B5A05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26C7362C" w14:textId="77777777" w:rsidR="008B5A05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1F86EEA7" w14:textId="77777777" w:rsidR="008B5A05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6FCDDE9C" w14:textId="609B35C9" w:rsidR="008B5A05" w:rsidRPr="00022933" w:rsidRDefault="008B5A05" w:rsidP="0004407A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bookmarkEnd w:id="0"/>
    </w:tbl>
    <w:p w14:paraId="01E46ECC" w14:textId="77777777" w:rsidR="008B5A05" w:rsidRDefault="00000000">
      <w:r>
        <w:br w:type="page"/>
      </w:r>
    </w:p>
    <w:tbl>
      <w:tblPr>
        <w:tblW w:w="9183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4"/>
        <w:gridCol w:w="2977"/>
        <w:gridCol w:w="3052"/>
      </w:tblGrid>
      <w:tr w:rsidR="00865397" w14:paraId="7DF41C81" w14:textId="77777777" w:rsidTr="008B5A05">
        <w:trPr>
          <w:trHeight w:val="330"/>
        </w:trPr>
        <w:tc>
          <w:tcPr>
            <w:tcW w:w="9183" w:type="dxa"/>
            <w:gridSpan w:val="3"/>
            <w:noWrap/>
            <w:vAlign w:val="center"/>
          </w:tcPr>
          <w:p w14:paraId="7C369DE5" w14:textId="167E2F2C" w:rsidR="00D0588B" w:rsidRDefault="00D0588B" w:rsidP="00D0588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00EC227F" w14:textId="77777777" w:rsidR="00D0588B" w:rsidRPr="00022933" w:rsidRDefault="00D0588B" w:rsidP="00D0588B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865397" w14:paraId="685FB116" w14:textId="77777777" w:rsidTr="008B5A05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</w:tcPr>
          <w:p w14:paraId="3EDA6ED2" w14:textId="2886EC75" w:rsidR="00D0588B" w:rsidRPr="00D909FC" w:rsidRDefault="00000000" w:rsidP="00D0588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Merke/vaksine/smitte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vAlign w:val="center"/>
          </w:tcPr>
          <w:p w14:paraId="5CDA340C" w14:textId="77925097" w:rsidR="00D0588B" w:rsidRPr="00AD74C3" w:rsidRDefault="00000000" w:rsidP="00D0588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LA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</w:tcPr>
          <w:p w14:paraId="3A0B8E52" w14:textId="6D15D746" w:rsidR="00D0588B" w:rsidRPr="00AD74C3" w:rsidRDefault="00000000" w:rsidP="00D0588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AD74C3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Avdeling:</w:t>
            </w:r>
            <w:r w:rsidR="00556C5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FHL</w:t>
            </w:r>
            <w:r w:rsidR="00927C8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/SMAK</w:t>
            </w:r>
          </w:p>
        </w:tc>
      </w:tr>
      <w:tr w:rsidR="00865397" w14:paraId="6BCA3428" w14:textId="77777777" w:rsidTr="008B5A05">
        <w:trPr>
          <w:trHeight w:val="528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04D54889" w14:textId="54FD398A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Individmerking/type merke: 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FC85951" w14:textId="27997315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2099397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Blekkmerking</w:t>
            </w:r>
          </w:p>
          <w:p w14:paraId="12E6381D" w14:textId="62A8FCA4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67318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Pit-tag</w:t>
            </w:r>
          </w:p>
          <w:p w14:paraId="054C6E57" w14:textId="2ABD1742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390581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Annet: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D57C30D" w14:textId="18ACACE5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1508165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Blekkmerking</w:t>
            </w:r>
          </w:p>
          <w:p w14:paraId="1AE286A4" w14:textId="6B3AA78A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927161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Pit-tag</w:t>
            </w:r>
          </w:p>
          <w:p w14:paraId="6031A66B" w14:textId="7F540EE7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1721354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Annet:</w:t>
            </w:r>
          </w:p>
        </w:tc>
      </w:tr>
      <w:tr w:rsidR="00865397" w14:paraId="2CA60069" w14:textId="77777777" w:rsidTr="008B5A05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73FC1D7" w14:textId="11953568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Vaksinering: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3FC30BD" w14:textId="40DA3F83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2067142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Ja Type:</w:t>
            </w: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E6C87C" w14:textId="082C4658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2008737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Ja Type:</w:t>
            </w:r>
          </w:p>
        </w:tc>
      </w:tr>
      <w:tr w:rsidR="00865397" w14:paraId="79D8C370" w14:textId="77777777" w:rsidTr="00927C88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821ED84" w14:textId="3123D205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Patogener</w:t>
            </w:r>
            <w:r w:rsidR="00927C8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(kun på FHL)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48A1DB63" w14:textId="62E4D31E" w:rsidR="00D0588B" w:rsidRPr="00022933" w:rsidRDefault="00D0588B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6A3751" w14:textId="3C2F0A92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412540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Ja Type:</w:t>
            </w:r>
          </w:p>
        </w:tc>
      </w:tr>
      <w:tr w:rsidR="00865397" w14:paraId="3888D032" w14:textId="77777777" w:rsidTr="00927C88">
        <w:trPr>
          <w:trHeight w:val="330"/>
        </w:trPr>
        <w:tc>
          <w:tcPr>
            <w:tcW w:w="31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76A7AEE" w14:textId="79A520E6" w:rsidR="00D0588B" w:rsidRPr="00022933" w:rsidRDefault="00000000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Ant</w:t>
            </w:r>
            <w:r w:rsidR="00927C8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lakselus/copepoditter</w:t>
            </w:r>
            <w:r w:rsidR="00927C8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(kun på FHL)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4AFB04E8" w14:textId="77777777" w:rsidR="00D0588B" w:rsidRPr="00022933" w:rsidRDefault="00D0588B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AF80948" w14:textId="77777777" w:rsidR="00D0588B" w:rsidRPr="00022933" w:rsidRDefault="00D0588B" w:rsidP="00D0588B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5810B474" w14:textId="77777777" w:rsidR="008A76FF" w:rsidRPr="001830CA" w:rsidRDefault="008A76FF" w:rsidP="00FB5A92">
      <w:pPr>
        <w:rPr>
          <w:rFonts w:asciiTheme="minorHAnsi" w:hAnsiTheme="minorHAnsi" w:cstheme="minorHAnsi"/>
          <w:b/>
          <w:szCs w:val="24"/>
        </w:rPr>
      </w:pPr>
    </w:p>
    <w:p w14:paraId="37B4D492" w14:textId="094DDF40" w:rsidR="008A76FF" w:rsidRPr="001830CA" w:rsidRDefault="008A76FF" w:rsidP="00FB5A92">
      <w:pPr>
        <w:rPr>
          <w:rFonts w:asciiTheme="minorHAnsi" w:hAnsiTheme="minorHAnsi" w:cstheme="minorHAnsi"/>
          <w:b/>
          <w:szCs w:val="24"/>
        </w:rPr>
      </w:pPr>
    </w:p>
    <w:tbl>
      <w:tblPr>
        <w:tblStyle w:val="Tabellrutenett"/>
        <w:tblW w:w="9214" w:type="dxa"/>
        <w:jc w:val="center"/>
        <w:tblLayout w:type="fixed"/>
        <w:tblLook w:val="04A0" w:firstRow="1" w:lastRow="0" w:firstColumn="1" w:lastColumn="0" w:noHBand="0" w:noVBand="1"/>
      </w:tblPr>
      <w:tblGrid>
        <w:gridCol w:w="1156"/>
        <w:gridCol w:w="1151"/>
        <w:gridCol w:w="1151"/>
        <w:gridCol w:w="1151"/>
        <w:gridCol w:w="1151"/>
        <w:gridCol w:w="1151"/>
        <w:gridCol w:w="1151"/>
        <w:gridCol w:w="1152"/>
      </w:tblGrid>
      <w:tr w:rsidR="00865397" w14:paraId="3A4875AE" w14:textId="77777777" w:rsidTr="002B046E">
        <w:trPr>
          <w:jc w:val="center"/>
        </w:trPr>
        <w:tc>
          <w:tcPr>
            <w:tcW w:w="9214" w:type="dxa"/>
            <w:gridSpan w:val="8"/>
            <w:shd w:val="clear" w:color="auto" w:fill="8DB3E2" w:themeFill="text2" w:themeFillTint="66"/>
            <w:vAlign w:val="center"/>
          </w:tcPr>
          <w:p w14:paraId="3F0B9463" w14:textId="7ED00A18" w:rsidR="00606966" w:rsidRPr="00D909FC" w:rsidRDefault="00000000" w:rsidP="0016502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Lysregime (</w:t>
            </w:r>
            <w:r w:rsidR="001A3650"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timer </w:t>
            </w:r>
            <w:r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lys</w:t>
            </w:r>
            <w:r w:rsidR="001A3650"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:</w:t>
            </w:r>
            <w:r w:rsidR="001A3650"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timer </w:t>
            </w:r>
            <w:r w:rsidRPr="00D909FC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mørke)</w:t>
            </w:r>
          </w:p>
        </w:tc>
      </w:tr>
      <w:tr w:rsidR="00865397" w14:paraId="1FC4A8DC" w14:textId="77777777" w:rsidTr="002B046E">
        <w:trPr>
          <w:jc w:val="center"/>
        </w:trPr>
        <w:tc>
          <w:tcPr>
            <w:tcW w:w="4609" w:type="dxa"/>
            <w:gridSpan w:val="4"/>
            <w:shd w:val="clear" w:color="auto" w:fill="8DB3E2" w:themeFill="text2" w:themeFillTint="66"/>
            <w:vAlign w:val="center"/>
          </w:tcPr>
          <w:p w14:paraId="79E5EAE9" w14:textId="035F855D" w:rsidR="00606966" w:rsidRPr="00022933" w:rsidRDefault="00000000" w:rsidP="0060696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Avdeling:</w:t>
            </w:r>
            <w:r w:rsidR="00927C8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LA</w:t>
            </w:r>
          </w:p>
        </w:tc>
        <w:tc>
          <w:tcPr>
            <w:tcW w:w="4605" w:type="dxa"/>
            <w:gridSpan w:val="4"/>
            <w:shd w:val="clear" w:color="auto" w:fill="8DB3E2" w:themeFill="text2" w:themeFillTint="66"/>
            <w:vAlign w:val="center"/>
          </w:tcPr>
          <w:p w14:paraId="678CCDEB" w14:textId="5B40C129" w:rsidR="00606966" w:rsidRPr="00022933" w:rsidRDefault="00000000" w:rsidP="0060696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Avdeling:</w:t>
            </w:r>
            <w:r w:rsidR="00927C8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FHL/SMAK</w:t>
            </w:r>
          </w:p>
        </w:tc>
      </w:tr>
      <w:bookmarkStart w:id="1" w:name="_Hlk184728255"/>
      <w:tr w:rsidR="00865397" w14:paraId="14B37665" w14:textId="77777777" w:rsidTr="002B046E">
        <w:trPr>
          <w:trHeight w:val="283"/>
          <w:jc w:val="center"/>
        </w:trPr>
        <w:tc>
          <w:tcPr>
            <w:tcW w:w="1156" w:type="dxa"/>
            <w:vAlign w:val="center"/>
          </w:tcPr>
          <w:p w14:paraId="298D8DB8" w14:textId="603A9FD5" w:rsidR="00D909FC" w:rsidRPr="00AD74C3" w:rsidRDefault="00000000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0"/>
                </w:rPr>
                <w:id w:val="-1801682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Cs/>
                    <w:sz w:val="20"/>
                  </w:rPr>
                  <w:t>☐</w:t>
                </w:r>
              </w:sdtContent>
            </w:sdt>
            <w:r w:rsidRPr="00AD74C3">
              <w:rPr>
                <w:rFonts w:asciiTheme="minorHAnsi" w:hAnsiTheme="minorHAnsi" w:cstheme="minorHAnsi"/>
                <w:bCs/>
                <w:sz w:val="20"/>
              </w:rPr>
              <w:t xml:space="preserve"> Sommer</w:t>
            </w:r>
          </w:p>
          <w:p w14:paraId="054FB829" w14:textId="0965F920" w:rsidR="00D909FC" w:rsidRPr="00AD74C3" w:rsidRDefault="00D909FC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</w:p>
        </w:tc>
        <w:tc>
          <w:tcPr>
            <w:tcW w:w="1151" w:type="dxa"/>
            <w:vAlign w:val="center"/>
          </w:tcPr>
          <w:p w14:paraId="3F24219A" w14:textId="5197F00B" w:rsidR="00D909FC" w:rsidRPr="00AD74C3" w:rsidRDefault="00000000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0"/>
                </w:rPr>
                <w:id w:val="-166170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D74C3">
                  <w:rPr>
                    <w:rFonts w:ascii="Segoe UI Symbol" w:eastAsia="MS Gothic" w:hAnsi="Segoe UI Symbol" w:cs="Segoe UI Symbol"/>
                    <w:bCs/>
                    <w:sz w:val="20"/>
                  </w:rPr>
                  <w:t>☐</w:t>
                </w:r>
              </w:sdtContent>
            </w:sdt>
            <w:r w:rsidRPr="00AD74C3">
              <w:rPr>
                <w:rFonts w:asciiTheme="minorHAnsi" w:hAnsiTheme="minorHAnsi" w:cstheme="minorHAnsi"/>
                <w:bCs/>
                <w:sz w:val="20"/>
              </w:rPr>
              <w:t xml:space="preserve"> Vinter</w:t>
            </w:r>
          </w:p>
          <w:p w14:paraId="5E58AE45" w14:textId="7502E7C1" w:rsidR="00D909FC" w:rsidRPr="00AD74C3" w:rsidRDefault="00D909FC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</w:p>
        </w:tc>
        <w:tc>
          <w:tcPr>
            <w:tcW w:w="1151" w:type="dxa"/>
            <w:vAlign w:val="center"/>
          </w:tcPr>
          <w:p w14:paraId="0B2281CF" w14:textId="21E38C63" w:rsidR="00D909FC" w:rsidRPr="00AD74C3" w:rsidRDefault="00000000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0"/>
                </w:rPr>
                <w:id w:val="-40670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Cs/>
                    <w:sz w:val="20"/>
                  </w:rPr>
                  <w:t>☐</w:t>
                </w:r>
              </w:sdtContent>
            </w:sdt>
            <w:r w:rsidRPr="00AD74C3">
              <w:rPr>
                <w:rFonts w:asciiTheme="minorHAnsi" w:hAnsiTheme="minorHAnsi" w:cstheme="minorHAnsi"/>
                <w:bCs/>
                <w:sz w:val="20"/>
              </w:rPr>
              <w:t xml:space="preserve"> Tromsø</w:t>
            </w:r>
            <w:r w:rsidR="00AD74C3">
              <w:rPr>
                <w:rFonts w:asciiTheme="minorHAnsi" w:hAnsiTheme="minorHAnsi" w:cstheme="minorHAnsi"/>
                <w:bCs/>
                <w:sz w:val="20"/>
              </w:rPr>
              <w:t xml:space="preserve"> </w:t>
            </w:r>
          </w:p>
        </w:tc>
        <w:tc>
          <w:tcPr>
            <w:tcW w:w="1151" w:type="dxa"/>
            <w:vAlign w:val="center"/>
          </w:tcPr>
          <w:p w14:paraId="45DA9586" w14:textId="153FF49D" w:rsidR="00D909FC" w:rsidRPr="00AD74C3" w:rsidRDefault="00000000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0"/>
                </w:rPr>
                <w:id w:val="1778990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D74C3">
                  <w:rPr>
                    <w:rFonts w:ascii="Segoe UI Symbol" w:eastAsia="MS Gothic" w:hAnsi="Segoe UI Symbol" w:cs="Segoe UI Symbol"/>
                    <w:bCs/>
                    <w:sz w:val="20"/>
                  </w:rPr>
                  <w:t>☐</w:t>
                </w:r>
              </w:sdtContent>
            </w:sdt>
            <w:r w:rsidRPr="00AD74C3">
              <w:rPr>
                <w:rFonts w:asciiTheme="minorHAnsi" w:hAnsiTheme="minorHAnsi" w:cstheme="minorHAnsi"/>
                <w:bCs/>
                <w:sz w:val="20"/>
              </w:rPr>
              <w:t xml:space="preserve"> Annet:</w:t>
            </w:r>
          </w:p>
        </w:tc>
        <w:tc>
          <w:tcPr>
            <w:tcW w:w="1151" w:type="dxa"/>
            <w:vAlign w:val="center"/>
          </w:tcPr>
          <w:p w14:paraId="04ECD823" w14:textId="51C5538D" w:rsidR="00D909FC" w:rsidRPr="00AD74C3" w:rsidRDefault="00000000" w:rsidP="008D0096">
            <w:pPr>
              <w:rPr>
                <w:rFonts w:asciiTheme="minorHAnsi" w:hAnsiTheme="minorHAnsi" w:cstheme="minorHAnsi"/>
                <w:bCs/>
                <w:sz w:val="20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0"/>
                </w:rPr>
                <w:id w:val="-1327051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D74C3">
                  <w:rPr>
                    <w:rFonts w:ascii="Segoe UI Symbol" w:eastAsia="MS Gothic" w:hAnsi="Segoe UI Symbol" w:cs="Segoe UI Symbol"/>
                    <w:bCs/>
                    <w:sz w:val="20"/>
                  </w:rPr>
                  <w:t>☐</w:t>
                </w:r>
              </w:sdtContent>
            </w:sdt>
            <w:r w:rsidR="00AD74C3">
              <w:rPr>
                <w:rFonts w:asciiTheme="minorHAnsi" w:hAnsiTheme="minorHAnsi" w:cstheme="minorHAnsi"/>
                <w:bCs/>
                <w:sz w:val="20"/>
              </w:rPr>
              <w:t xml:space="preserve"> </w:t>
            </w:r>
            <w:r w:rsidRPr="00AD74C3">
              <w:rPr>
                <w:rFonts w:asciiTheme="minorHAnsi" w:hAnsiTheme="minorHAnsi" w:cstheme="minorHAnsi"/>
                <w:bCs/>
                <w:sz w:val="20"/>
              </w:rPr>
              <w:t>Sommer</w:t>
            </w:r>
          </w:p>
          <w:p w14:paraId="6DA71FC7" w14:textId="0945DE73" w:rsidR="00D909FC" w:rsidRPr="00AD74C3" w:rsidRDefault="00D909FC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</w:p>
        </w:tc>
        <w:tc>
          <w:tcPr>
            <w:tcW w:w="1151" w:type="dxa"/>
            <w:vAlign w:val="center"/>
          </w:tcPr>
          <w:p w14:paraId="235CFF0F" w14:textId="4CE0BB00" w:rsidR="00D909FC" w:rsidRPr="00AD74C3" w:rsidRDefault="00000000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0"/>
                </w:rPr>
                <w:id w:val="-149983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D74C3">
                  <w:rPr>
                    <w:rFonts w:ascii="Segoe UI Symbol" w:eastAsia="MS Gothic" w:hAnsi="Segoe UI Symbol" w:cs="Segoe UI Symbol"/>
                    <w:bCs/>
                    <w:sz w:val="20"/>
                  </w:rPr>
                  <w:t>☐</w:t>
                </w:r>
              </w:sdtContent>
            </w:sdt>
            <w:r w:rsidRPr="00AD74C3">
              <w:rPr>
                <w:rFonts w:asciiTheme="minorHAnsi" w:hAnsiTheme="minorHAnsi" w:cstheme="minorHAnsi"/>
                <w:bCs/>
                <w:sz w:val="20"/>
              </w:rPr>
              <w:t xml:space="preserve"> Vinter</w:t>
            </w:r>
          </w:p>
          <w:p w14:paraId="3F7AF6ED" w14:textId="0D2C676C" w:rsidR="00D909FC" w:rsidRPr="00AD74C3" w:rsidRDefault="00D909FC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</w:p>
        </w:tc>
        <w:tc>
          <w:tcPr>
            <w:tcW w:w="1151" w:type="dxa"/>
            <w:vAlign w:val="center"/>
          </w:tcPr>
          <w:p w14:paraId="6B5FAFA5" w14:textId="5FC14980" w:rsidR="00D909FC" w:rsidRPr="00AD74C3" w:rsidRDefault="00000000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0"/>
                </w:rPr>
                <w:id w:val="-1443302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D74C3">
                  <w:rPr>
                    <w:rFonts w:ascii="Segoe UI Symbol" w:eastAsia="MS Gothic" w:hAnsi="Segoe UI Symbol" w:cs="Segoe UI Symbol"/>
                    <w:bCs/>
                    <w:sz w:val="20"/>
                  </w:rPr>
                  <w:t>☐</w:t>
                </w:r>
              </w:sdtContent>
            </w:sdt>
            <w:r w:rsidR="00AD74C3">
              <w:rPr>
                <w:rFonts w:asciiTheme="minorHAnsi" w:hAnsiTheme="minorHAnsi" w:cstheme="minorHAnsi"/>
                <w:bCs/>
                <w:sz w:val="20"/>
              </w:rPr>
              <w:t xml:space="preserve"> T</w:t>
            </w:r>
            <w:r w:rsidRPr="00AD74C3">
              <w:rPr>
                <w:rFonts w:asciiTheme="minorHAnsi" w:hAnsiTheme="minorHAnsi" w:cstheme="minorHAnsi"/>
                <w:bCs/>
                <w:sz w:val="20"/>
              </w:rPr>
              <w:t>romsø</w:t>
            </w:r>
          </w:p>
        </w:tc>
        <w:tc>
          <w:tcPr>
            <w:tcW w:w="1152" w:type="dxa"/>
            <w:vAlign w:val="center"/>
          </w:tcPr>
          <w:p w14:paraId="50E24D11" w14:textId="5DA65986" w:rsidR="00D909FC" w:rsidRPr="00AD74C3" w:rsidRDefault="00000000" w:rsidP="00AD74C3">
            <w:pPr>
              <w:rPr>
                <w:rFonts w:asciiTheme="minorHAnsi" w:hAnsiTheme="minorHAnsi" w:cstheme="minorHAnsi"/>
                <w:bCs/>
                <w:sz w:val="20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0"/>
                </w:rPr>
                <w:id w:val="-706180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D74C3">
                  <w:rPr>
                    <w:rFonts w:ascii="Segoe UI Symbol" w:eastAsia="MS Gothic" w:hAnsi="Segoe UI Symbol" w:cs="Segoe UI Symbol"/>
                    <w:bCs/>
                    <w:sz w:val="20"/>
                  </w:rPr>
                  <w:t>☐</w:t>
                </w:r>
              </w:sdtContent>
            </w:sdt>
            <w:r w:rsidR="00AD74C3">
              <w:rPr>
                <w:rFonts w:asciiTheme="minorHAnsi" w:hAnsiTheme="minorHAnsi" w:cstheme="minorHAnsi"/>
                <w:bCs/>
                <w:sz w:val="20"/>
              </w:rPr>
              <w:t xml:space="preserve"> </w:t>
            </w:r>
            <w:r w:rsidRPr="00AD74C3">
              <w:rPr>
                <w:rFonts w:asciiTheme="minorHAnsi" w:hAnsiTheme="minorHAnsi" w:cstheme="minorHAnsi"/>
                <w:bCs/>
                <w:sz w:val="20"/>
              </w:rPr>
              <w:t>Annet:</w:t>
            </w:r>
          </w:p>
        </w:tc>
      </w:tr>
      <w:tr w:rsidR="00865397" w14:paraId="2A5A8965" w14:textId="77777777" w:rsidTr="002B046E">
        <w:trPr>
          <w:jc w:val="center"/>
        </w:trPr>
        <w:tc>
          <w:tcPr>
            <w:tcW w:w="1156" w:type="dxa"/>
            <w:vAlign w:val="center"/>
          </w:tcPr>
          <w:p w14:paraId="619D28E6" w14:textId="364BAF38" w:rsidR="00D909FC" w:rsidRPr="00AD74C3" w:rsidRDefault="00000000" w:rsidP="00D909F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bookmarkStart w:id="2" w:name="_Hlk185337728"/>
            <w:bookmarkEnd w:id="1"/>
            <w:r w:rsidRPr="00AD74C3">
              <w:rPr>
                <w:rFonts w:asciiTheme="minorHAnsi" w:hAnsiTheme="minorHAnsi" w:cstheme="minorHAnsi"/>
                <w:bCs/>
                <w:sz w:val="20"/>
              </w:rPr>
              <w:t>24:00</w:t>
            </w:r>
          </w:p>
        </w:tc>
        <w:tc>
          <w:tcPr>
            <w:tcW w:w="1151" w:type="dxa"/>
            <w:vAlign w:val="center"/>
          </w:tcPr>
          <w:p w14:paraId="6536F5F0" w14:textId="2D965051" w:rsidR="00D909FC" w:rsidRPr="00AD74C3" w:rsidRDefault="00000000" w:rsidP="00D909FC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AD74C3">
              <w:rPr>
                <w:rFonts w:asciiTheme="minorHAnsi" w:hAnsiTheme="minorHAnsi" w:cstheme="minorHAnsi"/>
                <w:bCs/>
                <w:sz w:val="20"/>
              </w:rPr>
              <w:t>6:18</w:t>
            </w:r>
          </w:p>
        </w:tc>
        <w:tc>
          <w:tcPr>
            <w:tcW w:w="1151" w:type="dxa"/>
            <w:vAlign w:val="center"/>
          </w:tcPr>
          <w:p w14:paraId="0885F818" w14:textId="066BFE91" w:rsidR="00D909FC" w:rsidRPr="00AD74C3" w:rsidRDefault="00000000" w:rsidP="00D909FC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AD74C3">
              <w:rPr>
                <w:rFonts w:asciiTheme="minorHAnsi" w:hAnsiTheme="minorHAnsi" w:cstheme="minorHAnsi"/>
                <w:bCs/>
                <w:sz w:val="20"/>
              </w:rPr>
              <w:t>Kalender-styrt</w:t>
            </w:r>
          </w:p>
        </w:tc>
        <w:tc>
          <w:tcPr>
            <w:tcW w:w="1151" w:type="dxa"/>
            <w:vAlign w:val="center"/>
          </w:tcPr>
          <w:p w14:paraId="168B6685" w14:textId="24D00A7D" w:rsidR="00D909FC" w:rsidRPr="00AD74C3" w:rsidRDefault="00D909FC" w:rsidP="00D909FC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  <w:tc>
          <w:tcPr>
            <w:tcW w:w="1151" w:type="dxa"/>
            <w:vAlign w:val="center"/>
          </w:tcPr>
          <w:p w14:paraId="7CE8BFD3" w14:textId="16C46418" w:rsidR="00D909FC" w:rsidRPr="00AD74C3" w:rsidRDefault="00000000" w:rsidP="00D909FC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AD74C3">
              <w:rPr>
                <w:rFonts w:asciiTheme="minorHAnsi" w:hAnsiTheme="minorHAnsi" w:cstheme="minorHAnsi"/>
                <w:bCs/>
                <w:sz w:val="20"/>
              </w:rPr>
              <w:t>24:00</w:t>
            </w:r>
          </w:p>
        </w:tc>
        <w:tc>
          <w:tcPr>
            <w:tcW w:w="1151" w:type="dxa"/>
            <w:vAlign w:val="center"/>
          </w:tcPr>
          <w:p w14:paraId="0813F4BF" w14:textId="2501CBDD" w:rsidR="00D909FC" w:rsidRPr="00AD74C3" w:rsidRDefault="00000000" w:rsidP="00D909FC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AD74C3">
              <w:rPr>
                <w:rFonts w:asciiTheme="minorHAnsi" w:hAnsiTheme="minorHAnsi" w:cstheme="minorHAnsi"/>
                <w:bCs/>
                <w:sz w:val="20"/>
              </w:rPr>
              <w:t>6:18</w:t>
            </w:r>
          </w:p>
        </w:tc>
        <w:tc>
          <w:tcPr>
            <w:tcW w:w="1151" w:type="dxa"/>
            <w:vAlign w:val="center"/>
          </w:tcPr>
          <w:p w14:paraId="00A0F6DE" w14:textId="7811B725" w:rsidR="00D909FC" w:rsidRPr="00AD74C3" w:rsidRDefault="00000000" w:rsidP="00D909FC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AD74C3">
              <w:rPr>
                <w:rFonts w:asciiTheme="minorHAnsi" w:hAnsiTheme="minorHAnsi" w:cstheme="minorHAnsi"/>
                <w:bCs/>
                <w:sz w:val="20"/>
              </w:rPr>
              <w:t>Kalender-styrt</w:t>
            </w:r>
          </w:p>
        </w:tc>
        <w:tc>
          <w:tcPr>
            <w:tcW w:w="1152" w:type="dxa"/>
            <w:vAlign w:val="center"/>
          </w:tcPr>
          <w:p w14:paraId="3A2B4DF5" w14:textId="7A9A2435" w:rsidR="00D909FC" w:rsidRPr="00AD74C3" w:rsidRDefault="00D909FC" w:rsidP="00D909FC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865397" w14:paraId="46CF1419" w14:textId="77777777" w:rsidTr="002B046E">
        <w:trPr>
          <w:jc w:val="center"/>
        </w:trPr>
        <w:tc>
          <w:tcPr>
            <w:tcW w:w="9214" w:type="dxa"/>
            <w:gridSpan w:val="8"/>
            <w:vAlign w:val="center"/>
          </w:tcPr>
          <w:p w14:paraId="1FE4C29E" w14:textId="77777777" w:rsidR="00D0588B" w:rsidRDefault="00000000" w:rsidP="00D0588B">
            <w:pPr>
              <w:rPr>
                <w:rFonts w:asciiTheme="minorHAnsi" w:hAnsiTheme="minorHAnsi" w:cstheme="minorHAnsi"/>
                <w:b/>
                <w:sz w:val="20"/>
              </w:rPr>
            </w:pPr>
            <w:bookmarkStart w:id="3" w:name="_Hlk185337810"/>
            <w:bookmarkEnd w:id="2"/>
            <w:r>
              <w:rPr>
                <w:rFonts w:asciiTheme="minorHAnsi" w:hAnsiTheme="minorHAnsi" w:cstheme="minorHAnsi"/>
                <w:b/>
                <w:sz w:val="20"/>
              </w:rPr>
              <w:t>Kommentar:</w:t>
            </w:r>
          </w:p>
          <w:p w14:paraId="0944F782" w14:textId="77777777" w:rsidR="00D0588B" w:rsidRDefault="00D0588B" w:rsidP="00D0588B">
            <w:pPr>
              <w:rPr>
                <w:rFonts w:asciiTheme="minorHAnsi" w:hAnsiTheme="minorHAnsi" w:cstheme="minorHAnsi"/>
                <w:b/>
                <w:sz w:val="20"/>
              </w:rPr>
            </w:pPr>
            <w:bookmarkStart w:id="4" w:name="_Hlk185337774"/>
          </w:p>
          <w:p w14:paraId="37588E20" w14:textId="77777777" w:rsidR="00D0588B" w:rsidRDefault="00D0588B" w:rsidP="00D0588B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52CE1F28" w14:textId="77777777" w:rsidR="00D0588B" w:rsidRDefault="00D0588B" w:rsidP="00D0588B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10356C3F" w14:textId="77777777" w:rsidR="00D0588B" w:rsidRDefault="00D0588B" w:rsidP="00D0588B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79B00704" w14:textId="77777777" w:rsidR="00D0588B" w:rsidRDefault="00D0588B" w:rsidP="00D0588B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2AEE2CA5" w14:textId="77777777" w:rsidR="00D0588B" w:rsidRDefault="00D0588B" w:rsidP="00D0588B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6925D416" w14:textId="77777777" w:rsidR="00D0588B" w:rsidRDefault="00D0588B" w:rsidP="00D0588B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bookmarkEnd w:id="4"/>
          <w:p w14:paraId="407E42A2" w14:textId="4848C925" w:rsidR="00D0588B" w:rsidRPr="00AD74C3" w:rsidRDefault="00D0588B" w:rsidP="00D0588B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bookmarkEnd w:id="3"/>
    </w:tbl>
    <w:p w14:paraId="3536CD78" w14:textId="77777777" w:rsidR="00E722E2" w:rsidRDefault="00E722E2">
      <w:pPr>
        <w:rPr>
          <w:rFonts w:asciiTheme="minorHAnsi" w:hAnsiTheme="minorHAnsi" w:cstheme="minorHAnsi"/>
          <w:b/>
          <w:szCs w:val="24"/>
        </w:rPr>
      </w:pPr>
    </w:p>
    <w:p w14:paraId="7AD63AB1" w14:textId="77777777" w:rsidR="008B5A05" w:rsidRDefault="008B5A05">
      <w:pPr>
        <w:rPr>
          <w:rFonts w:asciiTheme="minorHAnsi" w:hAnsiTheme="minorHAnsi" w:cstheme="minorHAnsi"/>
          <w:b/>
          <w:szCs w:val="24"/>
        </w:rPr>
      </w:pPr>
    </w:p>
    <w:tbl>
      <w:tblPr>
        <w:tblStyle w:val="Tabellrutenett"/>
        <w:tblW w:w="9214" w:type="dxa"/>
        <w:tblInd w:w="-5" w:type="dxa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419"/>
      </w:tblGrid>
      <w:tr w:rsidR="00865397" w14:paraId="6A3A3809" w14:textId="77777777" w:rsidTr="00D0588B">
        <w:tc>
          <w:tcPr>
            <w:tcW w:w="9209" w:type="dxa"/>
            <w:gridSpan w:val="4"/>
            <w:shd w:val="clear" w:color="auto" w:fill="8DB3E2" w:themeFill="text2" w:themeFillTint="66"/>
          </w:tcPr>
          <w:p w14:paraId="60C46A98" w14:textId="46835EE6" w:rsidR="00542A4A" w:rsidRPr="00022933" w:rsidRDefault="00000000" w:rsidP="00B63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5" w:name="_Hlk185246677"/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Fôr</w:t>
            </w:r>
            <w:r w:rsidR="00AD74C3">
              <w:rPr>
                <w:rFonts w:asciiTheme="minorHAnsi" w:hAnsiTheme="minorHAnsi" w:cstheme="minorHAnsi"/>
                <w:b/>
                <w:sz w:val="22"/>
                <w:szCs w:val="22"/>
              </w:rPr>
              <w:t>ing, L</w:t>
            </w:r>
            <w:r w:rsidR="00927C88">
              <w:rPr>
                <w:rFonts w:asciiTheme="minorHAnsi" w:hAnsiTheme="minorHAnsi" w:cstheme="minorHAnsi"/>
                <w:b/>
                <w:sz w:val="22"/>
                <w:szCs w:val="22"/>
              </w:rPr>
              <w:t>A</w:t>
            </w:r>
          </w:p>
        </w:tc>
      </w:tr>
      <w:tr w:rsidR="00865397" w14:paraId="09885BAC" w14:textId="77777777" w:rsidTr="00D0588B">
        <w:tc>
          <w:tcPr>
            <w:tcW w:w="2265" w:type="dxa"/>
          </w:tcPr>
          <w:p w14:paraId="5684A3E9" w14:textId="77777777" w:rsidR="00542A4A" w:rsidRPr="00D909FC" w:rsidRDefault="00000000" w:rsidP="00B635B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Fôrtype</w:t>
            </w:r>
          </w:p>
        </w:tc>
        <w:tc>
          <w:tcPr>
            <w:tcW w:w="6944" w:type="dxa"/>
            <w:gridSpan w:val="3"/>
          </w:tcPr>
          <w:p w14:paraId="3990F80A" w14:textId="5157D30F" w:rsidR="00542A4A" w:rsidRPr="001A3650" w:rsidRDefault="00000000" w:rsidP="00B635B8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bCs/>
                  <w:sz w:val="22"/>
                  <w:szCs w:val="22"/>
                </w:rPr>
                <w:id w:val="655191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A3650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  <w:r w:rsidRPr="001A3650">
              <w:rPr>
                <w:rFonts w:ascii="Calibri" w:hAnsi="Calibri" w:cs="Calibri"/>
                <w:bCs/>
                <w:sz w:val="22"/>
                <w:szCs w:val="22"/>
              </w:rPr>
              <w:t xml:space="preserve"> Standardfôr</w:t>
            </w:r>
            <w:r w:rsidR="00045BAF">
              <w:rPr>
                <w:rFonts w:ascii="Calibri" w:hAnsi="Calibri" w:cs="Calibri"/>
                <w:bCs/>
                <w:sz w:val="22"/>
                <w:szCs w:val="22"/>
              </w:rPr>
              <w:t xml:space="preserve">:                                     </w:t>
            </w:r>
            <w:r w:rsidRPr="001A3650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bCs/>
                  <w:sz w:val="22"/>
                  <w:szCs w:val="22"/>
                </w:rPr>
                <w:id w:val="203380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5C23">
                  <w:rPr>
                    <w:rFonts w:ascii="MS Gothic" w:eastAsia="MS Gothic" w:hAnsi="MS Gothic" w:cs="Calibr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1A3650">
              <w:rPr>
                <w:rFonts w:ascii="Calibri" w:hAnsi="Calibri" w:cs="Calibri"/>
                <w:bCs/>
                <w:sz w:val="22"/>
                <w:szCs w:val="22"/>
              </w:rPr>
              <w:t xml:space="preserve"> Forsøksfôr: </w:t>
            </w:r>
          </w:p>
        </w:tc>
      </w:tr>
      <w:tr w:rsidR="00865397" w14:paraId="1179CFF6" w14:textId="77777777" w:rsidTr="00D0588B">
        <w:tc>
          <w:tcPr>
            <w:tcW w:w="2265" w:type="dxa"/>
          </w:tcPr>
          <w:p w14:paraId="4F318643" w14:textId="77777777" w:rsidR="00542A4A" w:rsidRPr="00D909FC" w:rsidRDefault="00000000" w:rsidP="00B635B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Fôrregime</w:t>
            </w:r>
          </w:p>
        </w:tc>
        <w:tc>
          <w:tcPr>
            <w:tcW w:w="6944" w:type="dxa"/>
            <w:gridSpan w:val="3"/>
          </w:tcPr>
          <w:p w14:paraId="0E9CF637" w14:textId="7C2114ED" w:rsidR="00542A4A" w:rsidRPr="00022933" w:rsidRDefault="00000000" w:rsidP="00B635B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2"/>
                  <w:szCs w:val="22"/>
                </w:rPr>
                <w:id w:val="1616634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A3650"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>K</w:t>
            </w:r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>ontinuerlig</w:t>
            </w:r>
            <w:r w:rsidR="005C3E86"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AD74C3">
              <w:rPr>
                <w:rFonts w:asciiTheme="minorHAnsi" w:hAnsiTheme="minorHAnsi" w:cstheme="minorHAnsi"/>
                <w:bCs/>
                <w:sz w:val="22"/>
                <w:szCs w:val="22"/>
              </w:rPr>
              <w:t>(24t)</w:t>
            </w:r>
          </w:p>
          <w:p w14:paraId="7B82648D" w14:textId="3650F73A" w:rsidR="00542A4A" w:rsidRPr="00022933" w:rsidRDefault="00000000" w:rsidP="00B635B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2"/>
                  <w:szCs w:val="22"/>
                </w:rPr>
                <w:id w:val="1359937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>Måltidsfôring</w:t>
            </w:r>
            <w:r w:rsidR="00FC130E"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sommer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(15 min/t 14</w:t>
            </w:r>
            <w:r w:rsidR="00D909FC">
              <w:rPr>
                <w:rFonts w:asciiTheme="minorHAnsi" w:hAnsiTheme="minorHAnsi" w:cstheme="minorHAnsi"/>
                <w:bCs/>
                <w:sz w:val="22"/>
                <w:szCs w:val="22"/>
              </w:rPr>
              <w:t>0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>0 – 0800)</w:t>
            </w:r>
          </w:p>
          <w:p w14:paraId="57EDFB38" w14:textId="16BE36BE" w:rsidR="00FC130E" w:rsidRPr="00022933" w:rsidRDefault="00000000" w:rsidP="00B635B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2"/>
                  <w:szCs w:val="22"/>
                </w:rPr>
                <w:id w:val="93440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F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>ôring</w:t>
            </w:r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vinter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(08</w:t>
            </w:r>
            <w:r w:rsidR="00D909FC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>0 – 14</w:t>
            </w:r>
            <w:r w:rsidR="00D909FC">
              <w:rPr>
                <w:rFonts w:asciiTheme="minorHAnsi" w:hAnsiTheme="minorHAnsi" w:cstheme="minorHAnsi"/>
                <w:bCs/>
                <w:sz w:val="22"/>
                <w:szCs w:val="22"/>
              </w:rPr>
              <w:t>3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>0)</w:t>
            </w:r>
          </w:p>
          <w:p w14:paraId="39F89BB2" w14:textId="73963BB6" w:rsidR="00542A4A" w:rsidRPr="00022933" w:rsidRDefault="00000000" w:rsidP="00B635B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2"/>
                  <w:szCs w:val="22"/>
                </w:rPr>
                <w:id w:val="-1637787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>A</w:t>
            </w:r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>nnet</w:t>
            </w:r>
            <w:r w:rsidR="001A365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: </w:t>
            </w:r>
          </w:p>
        </w:tc>
      </w:tr>
      <w:tr w:rsidR="00865397" w14:paraId="7515C22B" w14:textId="77777777" w:rsidTr="00D0588B">
        <w:tc>
          <w:tcPr>
            <w:tcW w:w="2265" w:type="dxa"/>
            <w:vMerge w:val="restart"/>
          </w:tcPr>
          <w:p w14:paraId="18986FD1" w14:textId="77777777" w:rsidR="00542A4A" w:rsidRDefault="00000000" w:rsidP="00B635B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2"/>
                  <w:szCs w:val="22"/>
                </w:rPr>
                <w:id w:val="-1068264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A21CAA"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Fôroppsamling </w:t>
            </w:r>
          </w:p>
          <w:p w14:paraId="092BD11C" w14:textId="09DF7004" w:rsidR="00A21CAA" w:rsidRPr="00D909FC" w:rsidRDefault="00000000" w:rsidP="00B635B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(Faktureres)</w:t>
            </w:r>
          </w:p>
        </w:tc>
        <w:tc>
          <w:tcPr>
            <w:tcW w:w="2265" w:type="dxa"/>
          </w:tcPr>
          <w:p w14:paraId="7101D03F" w14:textId="7DB6BE54" w:rsidR="00542A4A" w:rsidRPr="00D909FC" w:rsidRDefault="00000000" w:rsidP="00A21CA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Antall ganger/uke</w:t>
            </w:r>
            <w:r w:rsidR="00713902">
              <w:rPr>
                <w:rFonts w:asciiTheme="minorHAnsi" w:hAnsiTheme="minorHAnsi" w:cstheme="minorHAnsi"/>
                <w:bCs/>
                <w:sz w:val="22"/>
                <w:szCs w:val="22"/>
              </w:rPr>
              <w:t>:</w:t>
            </w:r>
          </w:p>
        </w:tc>
        <w:tc>
          <w:tcPr>
            <w:tcW w:w="2265" w:type="dxa"/>
          </w:tcPr>
          <w:p w14:paraId="6D9F001D" w14:textId="66B09898" w:rsidR="00542A4A" w:rsidRPr="00D909FC" w:rsidRDefault="00000000" w:rsidP="00A21CA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Antall ganger/mnd</w:t>
            </w:r>
            <w:r w:rsidR="00713902">
              <w:rPr>
                <w:rFonts w:asciiTheme="minorHAnsi" w:hAnsiTheme="minorHAnsi" w:cstheme="minorHAnsi"/>
                <w:bCs/>
                <w:sz w:val="22"/>
                <w:szCs w:val="22"/>
              </w:rPr>
              <w:t>:</w:t>
            </w:r>
          </w:p>
        </w:tc>
        <w:tc>
          <w:tcPr>
            <w:tcW w:w="2414" w:type="dxa"/>
          </w:tcPr>
          <w:p w14:paraId="07D442DD" w14:textId="7410EA47" w:rsidR="00542A4A" w:rsidRPr="00D909FC" w:rsidRDefault="00000000" w:rsidP="00A21CA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Annet</w:t>
            </w:r>
            <w:r w:rsidR="00713902">
              <w:rPr>
                <w:rFonts w:asciiTheme="minorHAnsi" w:hAnsiTheme="minorHAnsi" w:cstheme="minorHAnsi"/>
                <w:bCs/>
                <w:sz w:val="22"/>
                <w:szCs w:val="22"/>
              </w:rPr>
              <w:t>:</w:t>
            </w:r>
          </w:p>
        </w:tc>
      </w:tr>
      <w:tr w:rsidR="00865397" w14:paraId="192DF8EA" w14:textId="77777777" w:rsidTr="00D0588B">
        <w:tc>
          <w:tcPr>
            <w:tcW w:w="2265" w:type="dxa"/>
            <w:vMerge/>
          </w:tcPr>
          <w:p w14:paraId="5EC6DA10" w14:textId="77777777" w:rsidR="00542A4A" w:rsidRPr="00022933" w:rsidRDefault="00542A4A" w:rsidP="00B63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265" w:type="dxa"/>
          </w:tcPr>
          <w:p w14:paraId="0DA88E21" w14:textId="77777777" w:rsidR="00542A4A" w:rsidRPr="00022933" w:rsidRDefault="00542A4A" w:rsidP="00B63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265" w:type="dxa"/>
          </w:tcPr>
          <w:p w14:paraId="16613433" w14:textId="77777777" w:rsidR="00542A4A" w:rsidRPr="00022933" w:rsidRDefault="00542A4A" w:rsidP="00B63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414" w:type="dxa"/>
          </w:tcPr>
          <w:p w14:paraId="2A1C4273" w14:textId="77777777" w:rsidR="00542A4A" w:rsidRPr="00022933" w:rsidRDefault="00542A4A" w:rsidP="00B63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bookmarkEnd w:id="5"/>
      <w:tr w:rsidR="00865397" w14:paraId="66CA4E28" w14:textId="77777777" w:rsidTr="00D0588B">
        <w:tc>
          <w:tcPr>
            <w:tcW w:w="9214" w:type="dxa"/>
            <w:gridSpan w:val="4"/>
            <w:vAlign w:val="center"/>
          </w:tcPr>
          <w:p w14:paraId="05430A24" w14:textId="77777777" w:rsidR="00D0588B" w:rsidRDefault="00000000" w:rsidP="001C2326">
            <w:pPr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Kommentar:</w:t>
            </w:r>
          </w:p>
          <w:p w14:paraId="77E8C424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37B99AB4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6670CE85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10AFAA12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3E1C41A4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5D0F06E5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248862A0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1F3C4907" w14:textId="77777777" w:rsidR="00D0588B" w:rsidRPr="00AD74C3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C0040D7" w14:textId="101E34D2" w:rsidR="008B5A05" w:rsidRDefault="008B5A05">
      <w:pPr>
        <w:rPr>
          <w:rFonts w:asciiTheme="minorHAnsi" w:hAnsiTheme="minorHAnsi" w:cstheme="minorHAnsi"/>
          <w:b/>
          <w:sz w:val="22"/>
          <w:szCs w:val="22"/>
        </w:rPr>
      </w:pPr>
    </w:p>
    <w:p w14:paraId="71DD1DB3" w14:textId="77777777" w:rsidR="008B5A05" w:rsidRDefault="00000000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br w:type="page"/>
      </w:r>
    </w:p>
    <w:p w14:paraId="0E3486A6" w14:textId="77777777" w:rsidR="00542A4A" w:rsidRDefault="00542A4A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lrutenett"/>
        <w:tblW w:w="9214" w:type="dxa"/>
        <w:tblInd w:w="-5" w:type="dxa"/>
        <w:tblLook w:val="04A0" w:firstRow="1" w:lastRow="0" w:firstColumn="1" w:lastColumn="0" w:noHBand="0" w:noVBand="1"/>
      </w:tblPr>
      <w:tblGrid>
        <w:gridCol w:w="2265"/>
        <w:gridCol w:w="6949"/>
      </w:tblGrid>
      <w:tr w:rsidR="00865397" w14:paraId="6FB42ED2" w14:textId="77777777" w:rsidTr="00D0588B">
        <w:tc>
          <w:tcPr>
            <w:tcW w:w="9209" w:type="dxa"/>
            <w:gridSpan w:val="2"/>
            <w:shd w:val="clear" w:color="auto" w:fill="8DB3E2" w:themeFill="text2" w:themeFillTint="66"/>
          </w:tcPr>
          <w:p w14:paraId="3DB8A58F" w14:textId="7B941AA9" w:rsidR="00AD74C3" w:rsidRPr="00022933" w:rsidRDefault="00000000" w:rsidP="0048676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Fôr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ing, FHL</w:t>
            </w:r>
            <w:r w:rsidR="00927C88">
              <w:rPr>
                <w:rFonts w:asciiTheme="minorHAnsi" w:hAnsiTheme="minorHAnsi" w:cstheme="minorHAnsi"/>
                <w:b/>
                <w:sz w:val="22"/>
                <w:szCs w:val="22"/>
              </w:rPr>
              <w:t>/</w:t>
            </w:r>
            <w:r w:rsidR="00556C5B">
              <w:rPr>
                <w:rFonts w:asciiTheme="minorHAnsi" w:hAnsiTheme="minorHAnsi" w:cstheme="minorHAnsi"/>
                <w:b/>
                <w:sz w:val="22"/>
                <w:szCs w:val="22"/>
              </w:rPr>
              <w:t>SMAK</w:t>
            </w:r>
          </w:p>
        </w:tc>
      </w:tr>
      <w:tr w:rsidR="00865397" w14:paraId="60EB5C85" w14:textId="77777777" w:rsidTr="00D0588B">
        <w:tc>
          <w:tcPr>
            <w:tcW w:w="2265" w:type="dxa"/>
          </w:tcPr>
          <w:p w14:paraId="6E752041" w14:textId="77777777" w:rsidR="00AD74C3" w:rsidRPr="00D909FC" w:rsidRDefault="00000000" w:rsidP="0048676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Fôrtype</w:t>
            </w:r>
          </w:p>
        </w:tc>
        <w:tc>
          <w:tcPr>
            <w:tcW w:w="6944" w:type="dxa"/>
          </w:tcPr>
          <w:p w14:paraId="1E634218" w14:textId="77777777" w:rsidR="00AD74C3" w:rsidRPr="001A3650" w:rsidRDefault="00000000" w:rsidP="00486763">
            <w:pPr>
              <w:rPr>
                <w:rFonts w:ascii="Calibri" w:hAnsi="Calibri" w:cs="Calibri"/>
                <w:bCs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bCs/>
                  <w:sz w:val="22"/>
                  <w:szCs w:val="22"/>
                </w:rPr>
                <w:id w:val="-1065487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A3650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sdtContent>
            </w:sdt>
            <w:r w:rsidRPr="001A3650">
              <w:rPr>
                <w:rFonts w:ascii="Calibri" w:hAnsi="Calibri" w:cs="Calibri"/>
                <w:bCs/>
                <w:sz w:val="22"/>
                <w:szCs w:val="22"/>
              </w:rPr>
              <w:t xml:space="preserve"> Standardfôr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 xml:space="preserve">:                                     </w:t>
            </w:r>
            <w:r w:rsidRPr="001A3650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sdt>
              <w:sdtPr>
                <w:rPr>
                  <w:rFonts w:ascii="Calibri" w:hAnsi="Calibri" w:cs="Calibri"/>
                  <w:bCs/>
                  <w:sz w:val="22"/>
                  <w:szCs w:val="22"/>
                </w:rPr>
                <w:id w:val="857015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1A3650">
              <w:rPr>
                <w:rFonts w:ascii="Calibri" w:hAnsi="Calibri" w:cs="Calibri"/>
                <w:bCs/>
                <w:sz w:val="22"/>
                <w:szCs w:val="22"/>
              </w:rPr>
              <w:t xml:space="preserve"> Forsøksfôr: </w:t>
            </w:r>
          </w:p>
        </w:tc>
      </w:tr>
      <w:tr w:rsidR="00865397" w14:paraId="61F73128" w14:textId="77777777" w:rsidTr="00D0588B">
        <w:tc>
          <w:tcPr>
            <w:tcW w:w="2265" w:type="dxa"/>
          </w:tcPr>
          <w:p w14:paraId="4049574C" w14:textId="77777777" w:rsidR="00AD74C3" w:rsidRPr="00D909FC" w:rsidRDefault="00000000" w:rsidP="0048676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Fôrregime</w:t>
            </w:r>
          </w:p>
        </w:tc>
        <w:tc>
          <w:tcPr>
            <w:tcW w:w="6944" w:type="dxa"/>
          </w:tcPr>
          <w:p w14:paraId="30216F7B" w14:textId="21124B03" w:rsidR="00AD74C3" w:rsidRPr="00022933" w:rsidRDefault="00000000" w:rsidP="0048676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2"/>
                  <w:szCs w:val="22"/>
                </w:rPr>
                <w:id w:val="-1117365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K</w:t>
            </w:r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ontinuerlig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(24t)</w:t>
            </w:r>
          </w:p>
          <w:p w14:paraId="0DBE8B6B" w14:textId="77777777" w:rsidR="00AD74C3" w:rsidRPr="00022933" w:rsidRDefault="00000000" w:rsidP="00486763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2"/>
                  <w:szCs w:val="22"/>
                </w:rPr>
                <w:id w:val="-1799597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A</w:t>
            </w:r>
            <w:r w:rsidRPr="00022933">
              <w:rPr>
                <w:rFonts w:asciiTheme="minorHAnsi" w:hAnsiTheme="minorHAnsi" w:cstheme="minorHAnsi"/>
                <w:bCs/>
                <w:sz w:val="22"/>
                <w:szCs w:val="22"/>
              </w:rPr>
              <w:t>nnet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: </w:t>
            </w:r>
          </w:p>
        </w:tc>
      </w:tr>
      <w:tr w:rsidR="00865397" w14:paraId="769216C1" w14:textId="77777777" w:rsidTr="00D0588B">
        <w:tc>
          <w:tcPr>
            <w:tcW w:w="9214" w:type="dxa"/>
            <w:gridSpan w:val="2"/>
            <w:vAlign w:val="center"/>
          </w:tcPr>
          <w:p w14:paraId="310BCABE" w14:textId="77777777" w:rsidR="00D0588B" w:rsidRDefault="00000000" w:rsidP="001C2326">
            <w:pPr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Kommentar:</w:t>
            </w:r>
          </w:p>
          <w:p w14:paraId="2C6D9E50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045F1AE3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4F97364E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770B1EE1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00ACA80F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7AB806E9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00EE1315" w14:textId="77777777" w:rsidR="00D0588B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  <w:p w14:paraId="485EC400" w14:textId="77777777" w:rsidR="00D0588B" w:rsidRPr="00AD74C3" w:rsidRDefault="00D0588B" w:rsidP="001C2326">
            <w:pPr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F89C9CA" w14:textId="4AC94BD2" w:rsidR="00D0588B" w:rsidRDefault="00D0588B">
      <w:pPr>
        <w:rPr>
          <w:rFonts w:asciiTheme="minorHAnsi" w:hAnsiTheme="minorHAnsi" w:cstheme="minorHAnsi"/>
          <w:b/>
          <w:sz w:val="22"/>
          <w:szCs w:val="22"/>
        </w:rPr>
      </w:pPr>
    </w:p>
    <w:p w14:paraId="433D29D7" w14:textId="77777777" w:rsidR="00AD74C3" w:rsidRPr="00022933" w:rsidRDefault="00AD74C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lrutenett"/>
        <w:tblW w:w="9209" w:type="dxa"/>
        <w:tblLook w:val="04A0" w:firstRow="1" w:lastRow="0" w:firstColumn="1" w:lastColumn="0" w:noHBand="0" w:noVBand="1"/>
      </w:tblPr>
      <w:tblGrid>
        <w:gridCol w:w="3020"/>
        <w:gridCol w:w="3020"/>
        <w:gridCol w:w="3169"/>
      </w:tblGrid>
      <w:tr w:rsidR="00865397" w14:paraId="0F3B4336" w14:textId="77777777" w:rsidTr="00713902">
        <w:tc>
          <w:tcPr>
            <w:tcW w:w="3020" w:type="dxa"/>
            <w:shd w:val="clear" w:color="auto" w:fill="8DB3E2" w:themeFill="text2" w:themeFillTint="66"/>
          </w:tcPr>
          <w:p w14:paraId="4E478786" w14:textId="58ADBC34" w:rsidR="00A86B23" w:rsidRPr="00022933" w:rsidRDefault="0000000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Prøver og kjemikalier</w:t>
            </w:r>
          </w:p>
        </w:tc>
        <w:tc>
          <w:tcPr>
            <w:tcW w:w="3020" w:type="dxa"/>
            <w:shd w:val="clear" w:color="auto" w:fill="8DB3E2" w:themeFill="text2" w:themeFillTint="66"/>
          </w:tcPr>
          <w:p w14:paraId="2926FF11" w14:textId="366BE4AA" w:rsidR="00A86B23" w:rsidRPr="00022933" w:rsidRDefault="0000000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Avdeling:</w:t>
            </w:r>
            <w:r w:rsidR="00927C8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LA</w:t>
            </w:r>
          </w:p>
        </w:tc>
        <w:tc>
          <w:tcPr>
            <w:tcW w:w="3169" w:type="dxa"/>
            <w:shd w:val="clear" w:color="auto" w:fill="8DB3E2" w:themeFill="text2" w:themeFillTint="66"/>
          </w:tcPr>
          <w:p w14:paraId="5813EB6B" w14:textId="58020F99" w:rsidR="00A86B23" w:rsidRPr="00022933" w:rsidRDefault="0000000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Avdeling:</w:t>
            </w:r>
            <w:r w:rsidR="00927C8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FHL/SMAK</w:t>
            </w:r>
          </w:p>
        </w:tc>
      </w:tr>
      <w:tr w:rsidR="00865397" w14:paraId="0D78E18A" w14:textId="77777777" w:rsidTr="00713902">
        <w:tc>
          <w:tcPr>
            <w:tcW w:w="3020" w:type="dxa"/>
            <w:vAlign w:val="center"/>
          </w:tcPr>
          <w:p w14:paraId="58F08841" w14:textId="77777777" w:rsidR="00A86B23" w:rsidRPr="00022933" w:rsidRDefault="00000000" w:rsidP="00A86B2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Døde forsøksdyr fryses ved </w:t>
            </w:r>
          </w:p>
          <w:p w14:paraId="6F8E3233" w14:textId="1EA815EF" w:rsidR="00A86B23" w:rsidRPr="00022933" w:rsidRDefault="00000000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-20°C eller -80°C</w:t>
            </w:r>
          </w:p>
        </w:tc>
        <w:tc>
          <w:tcPr>
            <w:tcW w:w="3020" w:type="dxa"/>
            <w:vAlign w:val="center"/>
          </w:tcPr>
          <w:p w14:paraId="315E3004" w14:textId="77BDC14F" w:rsidR="00A86B23" w:rsidRPr="00022933" w:rsidRDefault="00000000" w:rsidP="00AD74C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bCs/>
                  <w:sz w:val="22"/>
                  <w:szCs w:val="22"/>
                </w:rPr>
                <w:id w:val="68391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74C3">
                  <w:rPr>
                    <w:rFonts w:ascii="MS Gothic" w:eastAsia="MS Gothic" w:hAnsi="MS Gothic" w:cs="Calibr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  <w:r w:rsidR="00441576"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20°C </w:t>
            </w:r>
          </w:p>
          <w:p w14:paraId="3D28C896" w14:textId="2344BFFB" w:rsidR="00A86B23" w:rsidRPr="00022933" w:rsidRDefault="00000000" w:rsidP="00AD74C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bCs/>
                  <w:sz w:val="22"/>
                  <w:szCs w:val="22"/>
                </w:rPr>
                <w:id w:val="596532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="00441576"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-80°C </w:t>
            </w:r>
          </w:p>
        </w:tc>
        <w:tc>
          <w:tcPr>
            <w:tcW w:w="3169" w:type="dxa"/>
          </w:tcPr>
          <w:p w14:paraId="0911D5B3" w14:textId="10A08E7B" w:rsidR="00A86B23" w:rsidRPr="00022933" w:rsidRDefault="00000000" w:rsidP="00AD74C3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bCs/>
                  <w:sz w:val="22"/>
                  <w:szCs w:val="22"/>
                </w:rPr>
                <w:id w:val="-1900507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1E5C2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441576"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-20°C </w:t>
            </w:r>
          </w:p>
          <w:p w14:paraId="60A3F849" w14:textId="0CA7FA94" w:rsidR="00A86B23" w:rsidRPr="00022933" w:rsidRDefault="00000000" w:rsidP="00AD74C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bCs/>
                  <w:sz w:val="22"/>
                  <w:szCs w:val="22"/>
                </w:rPr>
                <w:id w:val="624976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Pr="001E5C2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441576"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-80°C </w:t>
            </w:r>
          </w:p>
        </w:tc>
      </w:tr>
      <w:tr w:rsidR="00865397" w14:paraId="13B49E7E" w14:textId="77777777" w:rsidTr="008D0096">
        <w:tc>
          <w:tcPr>
            <w:tcW w:w="3020" w:type="dxa"/>
          </w:tcPr>
          <w:p w14:paraId="71711683" w14:textId="0B2B0B55" w:rsidR="00A86B23" w:rsidRPr="00022933" w:rsidRDefault="00000000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Navn på kjemikalier som benyttes i forsøket:</w:t>
            </w:r>
          </w:p>
        </w:tc>
        <w:tc>
          <w:tcPr>
            <w:tcW w:w="3020" w:type="dxa"/>
            <w:vAlign w:val="center"/>
          </w:tcPr>
          <w:p w14:paraId="5F855D4A" w14:textId="77777777" w:rsidR="00A86B23" w:rsidRDefault="00A86B23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34C3A93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3AEB2EA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782B0DD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BAB8D22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8FD45C7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E9CDB72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31C0BB7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D7BA9E0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6C4EA41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8AF9420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95EF75B" w14:textId="77777777" w:rsidR="008D0096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A79A650" w14:textId="77777777" w:rsidR="008D0096" w:rsidRPr="00022933" w:rsidRDefault="008D0096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169" w:type="dxa"/>
          </w:tcPr>
          <w:p w14:paraId="47EE1551" w14:textId="77777777" w:rsidR="00A86B23" w:rsidRPr="00022933" w:rsidRDefault="00A86B23" w:rsidP="00A86B2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4005D4B9" w14:textId="0822AC40" w:rsidR="00B000D9" w:rsidRPr="00022933" w:rsidRDefault="00000000">
      <w:pPr>
        <w:rPr>
          <w:rFonts w:asciiTheme="minorHAnsi" w:hAnsiTheme="minorHAnsi" w:cstheme="minorHAnsi"/>
          <w:b/>
          <w:sz w:val="22"/>
          <w:szCs w:val="22"/>
        </w:rPr>
      </w:pPr>
      <w:r w:rsidRPr="00022933">
        <w:rPr>
          <w:rFonts w:asciiTheme="minorHAnsi" w:hAnsiTheme="minorHAnsi" w:cstheme="minorHAnsi"/>
          <w:b/>
          <w:sz w:val="22"/>
          <w:szCs w:val="22"/>
        </w:rPr>
        <w:br w:type="page"/>
      </w:r>
    </w:p>
    <w:p w14:paraId="4B8BD1FF" w14:textId="77777777" w:rsidR="00CB7AE8" w:rsidRPr="001830CA" w:rsidRDefault="00CB7AE8" w:rsidP="00FB5A92">
      <w:pPr>
        <w:rPr>
          <w:rFonts w:asciiTheme="minorHAnsi" w:hAnsiTheme="minorHAnsi" w:cstheme="minorHAnsi"/>
          <w:b/>
          <w:szCs w:val="24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1133"/>
        <w:gridCol w:w="1132"/>
        <w:gridCol w:w="2266"/>
      </w:tblGrid>
      <w:tr w:rsidR="00865397" w14:paraId="6E4087C8" w14:textId="77777777" w:rsidTr="00BB26FA">
        <w:tc>
          <w:tcPr>
            <w:tcW w:w="9061" w:type="dxa"/>
            <w:gridSpan w:val="5"/>
            <w:shd w:val="clear" w:color="auto" w:fill="8DB3E2" w:themeFill="text2" w:themeFillTint="66"/>
          </w:tcPr>
          <w:p w14:paraId="153A078E" w14:textId="720E56BC" w:rsidR="00CB7AE8" w:rsidRPr="00022933" w:rsidRDefault="00000000" w:rsidP="00FB5A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Manuell registrering karjournal</w:t>
            </w:r>
          </w:p>
        </w:tc>
      </w:tr>
      <w:tr w:rsidR="00865397" w14:paraId="04E824F2" w14:textId="77777777" w:rsidTr="00CB7AE8">
        <w:tc>
          <w:tcPr>
            <w:tcW w:w="2265" w:type="dxa"/>
          </w:tcPr>
          <w:p w14:paraId="3CA60283" w14:textId="403668C9" w:rsidR="00CB7AE8" w:rsidRPr="00D909FC" w:rsidRDefault="00000000" w:rsidP="00FB5A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Parameter</w:t>
            </w:r>
          </w:p>
        </w:tc>
        <w:tc>
          <w:tcPr>
            <w:tcW w:w="2265" w:type="dxa"/>
          </w:tcPr>
          <w:p w14:paraId="47BB22FF" w14:textId="432326A7" w:rsidR="00CB7AE8" w:rsidRPr="00D909FC" w:rsidRDefault="00000000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Daglig</w:t>
            </w:r>
          </w:p>
        </w:tc>
        <w:tc>
          <w:tcPr>
            <w:tcW w:w="2265" w:type="dxa"/>
            <w:gridSpan w:val="2"/>
          </w:tcPr>
          <w:p w14:paraId="713A6E72" w14:textId="0EA3CE2C" w:rsidR="00CB7AE8" w:rsidRPr="00D909FC" w:rsidRDefault="00000000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Ukentlig</w:t>
            </w:r>
          </w:p>
        </w:tc>
        <w:tc>
          <w:tcPr>
            <w:tcW w:w="2266" w:type="dxa"/>
          </w:tcPr>
          <w:p w14:paraId="69ABF523" w14:textId="6F061126" w:rsidR="00CB7AE8" w:rsidRPr="00D909FC" w:rsidRDefault="00000000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Månedlig</w:t>
            </w:r>
          </w:p>
        </w:tc>
      </w:tr>
      <w:tr w:rsidR="00865397" w14:paraId="443B9F52" w14:textId="77777777" w:rsidTr="00CB7AE8">
        <w:tc>
          <w:tcPr>
            <w:tcW w:w="2265" w:type="dxa"/>
          </w:tcPr>
          <w:p w14:paraId="58DE1A99" w14:textId="227C8E4D" w:rsidR="00CB7AE8" w:rsidRPr="00D909FC" w:rsidRDefault="00000000" w:rsidP="00FB5A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Dødelighet</w:t>
            </w:r>
          </w:p>
        </w:tc>
        <w:tc>
          <w:tcPr>
            <w:tcW w:w="2265" w:type="dxa"/>
          </w:tcPr>
          <w:p w14:paraId="5BAF52BF" w14:textId="2E50386E" w:rsidR="00CB7AE8" w:rsidRPr="00D909FC" w:rsidRDefault="00000000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X</w:t>
            </w:r>
          </w:p>
        </w:tc>
        <w:tc>
          <w:tcPr>
            <w:tcW w:w="2265" w:type="dxa"/>
            <w:gridSpan w:val="2"/>
            <w:shd w:val="clear" w:color="auto" w:fill="7F7F7F" w:themeFill="text1" w:themeFillTint="80"/>
          </w:tcPr>
          <w:p w14:paraId="70064A31" w14:textId="77777777" w:rsidR="00CB7AE8" w:rsidRPr="00D909FC" w:rsidRDefault="00CB7AE8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6" w:type="dxa"/>
            <w:shd w:val="clear" w:color="auto" w:fill="7F7F7F" w:themeFill="text1" w:themeFillTint="80"/>
          </w:tcPr>
          <w:p w14:paraId="3C592DB7" w14:textId="77777777" w:rsidR="00CB7AE8" w:rsidRPr="00D909FC" w:rsidRDefault="00CB7AE8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865397" w14:paraId="6D4AABEB" w14:textId="77777777" w:rsidTr="008C4B55">
        <w:tc>
          <w:tcPr>
            <w:tcW w:w="2265" w:type="dxa"/>
          </w:tcPr>
          <w:p w14:paraId="3E5BDE76" w14:textId="55919B2E" w:rsidR="00CB7AE8" w:rsidRPr="00D909FC" w:rsidRDefault="00000000" w:rsidP="00CB7A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Temperatur</w:t>
            </w:r>
          </w:p>
        </w:tc>
        <w:tc>
          <w:tcPr>
            <w:tcW w:w="2265" w:type="dxa"/>
          </w:tcPr>
          <w:p w14:paraId="65722E41" w14:textId="7897073E" w:rsidR="00CB7AE8" w:rsidRPr="00D909FC" w:rsidRDefault="00000000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X</w:t>
            </w:r>
          </w:p>
        </w:tc>
        <w:tc>
          <w:tcPr>
            <w:tcW w:w="2265" w:type="dxa"/>
            <w:gridSpan w:val="2"/>
            <w:shd w:val="clear" w:color="auto" w:fill="7F7F7F" w:themeFill="text1" w:themeFillTint="80"/>
          </w:tcPr>
          <w:p w14:paraId="68656833" w14:textId="77777777" w:rsidR="00CB7AE8" w:rsidRPr="00D909FC" w:rsidRDefault="00CB7AE8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6" w:type="dxa"/>
            <w:shd w:val="clear" w:color="auto" w:fill="7F7F7F" w:themeFill="text1" w:themeFillTint="80"/>
          </w:tcPr>
          <w:p w14:paraId="155B5EA5" w14:textId="77777777" w:rsidR="00CB7AE8" w:rsidRPr="00D909FC" w:rsidRDefault="00CB7AE8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865397" w14:paraId="2B4EC9C0" w14:textId="77777777" w:rsidTr="008C4B55">
        <w:tc>
          <w:tcPr>
            <w:tcW w:w="2265" w:type="dxa"/>
          </w:tcPr>
          <w:p w14:paraId="64B23740" w14:textId="4DFB1604" w:rsidR="00CB7AE8" w:rsidRPr="00D909FC" w:rsidRDefault="00000000" w:rsidP="00CB7A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Oksygen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667099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5" w:type="dxa"/>
              </w:tcPr>
              <w:p w14:paraId="23FE8D36" w14:textId="36B14761" w:rsidR="00CB7AE8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023442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5" w:type="dxa"/>
                <w:gridSpan w:val="2"/>
              </w:tcPr>
              <w:p w14:paraId="777C06DD" w14:textId="095B3A01" w:rsidR="00CB7AE8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2266" w:type="dxa"/>
            <w:shd w:val="clear" w:color="auto" w:fill="7F7F7F" w:themeFill="text1" w:themeFillTint="80"/>
          </w:tcPr>
          <w:p w14:paraId="6C20399A" w14:textId="77777777" w:rsidR="00CB7AE8" w:rsidRPr="00D909FC" w:rsidRDefault="00CB7AE8" w:rsidP="00045BA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865397" w14:paraId="78AB03CD" w14:textId="77777777" w:rsidTr="00CB7AE8">
        <w:tc>
          <w:tcPr>
            <w:tcW w:w="2265" w:type="dxa"/>
          </w:tcPr>
          <w:p w14:paraId="089E8785" w14:textId="794806BA" w:rsidR="00CB7AE8" w:rsidRPr="00D909FC" w:rsidRDefault="00000000" w:rsidP="00CB7AE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Salinitet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733394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5" w:type="dxa"/>
              </w:tcPr>
              <w:p w14:paraId="44C1B8B5" w14:textId="23AA1138" w:rsidR="00CB7AE8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785303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5" w:type="dxa"/>
                <w:gridSpan w:val="2"/>
              </w:tcPr>
              <w:p w14:paraId="56D7C4DB" w14:textId="340A0EB8" w:rsidR="00CB7AE8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11343278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6" w:type="dxa"/>
              </w:tcPr>
              <w:p w14:paraId="2EA7DBE1" w14:textId="746BA3B1" w:rsidR="00CB7AE8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6582125A" w14:textId="77777777" w:rsidTr="008B5A05">
        <w:tc>
          <w:tcPr>
            <w:tcW w:w="2265" w:type="dxa"/>
            <w:tcBorders>
              <w:bottom w:val="single" w:sz="4" w:space="0" w:color="auto"/>
            </w:tcBorders>
          </w:tcPr>
          <w:p w14:paraId="53BDD119" w14:textId="0DA7060D" w:rsidR="006F3E78" w:rsidRPr="00D909FC" w:rsidRDefault="00000000" w:rsidP="006F3E78">
            <w:pPr>
              <w:rPr>
                <w:rFonts w:asciiTheme="minorHAnsi" w:hAnsiTheme="minorHAnsi" w:cstheme="minorHAnsi"/>
                <w:bCs/>
                <w:szCs w:val="24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Vannflow (l/min)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1938594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5" w:type="dxa"/>
                <w:tcBorders>
                  <w:bottom w:val="single" w:sz="4" w:space="0" w:color="auto"/>
                </w:tcBorders>
              </w:tcPr>
              <w:p w14:paraId="340B8F37" w14:textId="540E7E89" w:rsidR="006F3E78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1262288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5" w:type="dxa"/>
                <w:gridSpan w:val="2"/>
                <w:tcBorders>
                  <w:bottom w:val="single" w:sz="4" w:space="0" w:color="auto"/>
                </w:tcBorders>
              </w:tcPr>
              <w:p w14:paraId="3A81F05F" w14:textId="1FE9C446" w:rsidR="006F3E78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5503525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266" w:type="dxa"/>
                <w:tcBorders>
                  <w:bottom w:val="single" w:sz="4" w:space="0" w:color="auto"/>
                </w:tcBorders>
              </w:tcPr>
              <w:p w14:paraId="25EF399D" w14:textId="661B73E4" w:rsidR="006F3E78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60058ADA" w14:textId="77777777" w:rsidTr="008B5A05">
        <w:tc>
          <w:tcPr>
            <w:tcW w:w="90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89F7CE" w14:textId="77777777" w:rsidR="001830CA" w:rsidRDefault="001830CA" w:rsidP="00CB7AE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4F6ED98" w14:textId="77777777" w:rsidR="008B5A05" w:rsidRPr="00022933" w:rsidRDefault="008B5A05" w:rsidP="00CB7AE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65397" w14:paraId="1964A23C" w14:textId="77777777" w:rsidTr="008B5A05">
        <w:tc>
          <w:tcPr>
            <w:tcW w:w="9061" w:type="dxa"/>
            <w:gridSpan w:val="5"/>
            <w:tcBorders>
              <w:top w:val="single" w:sz="4" w:space="0" w:color="auto"/>
            </w:tcBorders>
            <w:shd w:val="clear" w:color="auto" w:fill="8DB3E2" w:themeFill="text2" w:themeFillTint="66"/>
          </w:tcPr>
          <w:p w14:paraId="323AEB60" w14:textId="5CB2D229" w:rsidR="008C4B55" w:rsidRPr="00022933" w:rsidRDefault="00000000" w:rsidP="00CB7AE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Kontinuerlig logging </w:t>
            </w:r>
          </w:p>
        </w:tc>
      </w:tr>
      <w:tr w:rsidR="00865397" w14:paraId="46C71100" w14:textId="77777777" w:rsidTr="00816CCD">
        <w:tc>
          <w:tcPr>
            <w:tcW w:w="2265" w:type="dxa"/>
          </w:tcPr>
          <w:p w14:paraId="29FD3E6F" w14:textId="54BC54A6" w:rsidR="00BB26FA" w:rsidRPr="00D909FC" w:rsidRDefault="00000000" w:rsidP="008C4B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Temperatur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775742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796" w:type="dxa"/>
                <w:gridSpan w:val="4"/>
              </w:tcPr>
              <w:p w14:paraId="637CD367" w14:textId="38872207" w:rsidR="00BB26FA" w:rsidRPr="00D909FC" w:rsidRDefault="00000000" w:rsidP="008C4B55">
                <w:pPr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4872E0A8" w14:textId="77777777" w:rsidTr="00691E71">
        <w:tc>
          <w:tcPr>
            <w:tcW w:w="2265" w:type="dxa"/>
          </w:tcPr>
          <w:p w14:paraId="21651039" w14:textId="58085A2A" w:rsidR="00BB26FA" w:rsidRPr="00D909FC" w:rsidRDefault="00000000" w:rsidP="008C4B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Oksygen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189448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796" w:type="dxa"/>
                <w:gridSpan w:val="4"/>
              </w:tcPr>
              <w:p w14:paraId="6765D395" w14:textId="7A1CFBEF" w:rsidR="00BB26FA" w:rsidRPr="00D909FC" w:rsidRDefault="00000000" w:rsidP="008C4B55">
                <w:pPr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31DE852B" w14:textId="77777777" w:rsidTr="002178C7">
        <w:tc>
          <w:tcPr>
            <w:tcW w:w="2265" w:type="dxa"/>
          </w:tcPr>
          <w:p w14:paraId="3A6153CE" w14:textId="6B34F944" w:rsidR="00BB26FA" w:rsidRPr="00D909FC" w:rsidRDefault="00000000" w:rsidP="008C4B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Dataoppløsning</w:t>
            </w:r>
            <w:r w:rsidR="00713902">
              <w:rPr>
                <w:rFonts w:asciiTheme="minorHAnsi" w:hAnsiTheme="minorHAnsi" w:cstheme="minorHAnsi"/>
                <w:bCs/>
                <w:sz w:val="22"/>
                <w:szCs w:val="22"/>
              </w:rPr>
              <w:t>:</w:t>
            </w:r>
          </w:p>
        </w:tc>
        <w:tc>
          <w:tcPr>
            <w:tcW w:w="6796" w:type="dxa"/>
            <w:gridSpan w:val="4"/>
          </w:tcPr>
          <w:p w14:paraId="7F887ADE" w14:textId="6F121FF0" w:rsidR="00BB26FA" w:rsidRPr="00D909FC" w:rsidRDefault="00000000" w:rsidP="00713902">
            <w:pPr>
              <w:tabs>
                <w:tab w:val="left" w:pos="792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bCs/>
                  <w:sz w:val="22"/>
                  <w:szCs w:val="22"/>
                </w:rPr>
                <w:id w:val="-1534492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Standard (</w:t>
            </w:r>
            <w:r w:rsidR="00045BAF">
              <w:rPr>
                <w:rFonts w:asciiTheme="minorHAnsi" w:hAnsiTheme="minorHAnsi" w:cstheme="minorHAnsi"/>
                <w:bCs/>
                <w:sz w:val="22"/>
                <w:szCs w:val="22"/>
              </w:rPr>
              <w:t>Hvert 30. minutt)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sz w:val="22"/>
                  <w:szCs w:val="22"/>
                </w:rPr>
                <w:id w:val="1831489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Annet:</w:t>
            </w:r>
          </w:p>
        </w:tc>
      </w:tr>
      <w:tr w:rsidR="00865397" w14:paraId="65C2D5D8" w14:textId="77777777" w:rsidTr="002F7ECB">
        <w:tc>
          <w:tcPr>
            <w:tcW w:w="2265" w:type="dxa"/>
          </w:tcPr>
          <w:p w14:paraId="0A69C9C1" w14:textId="15335886" w:rsidR="00713902" w:rsidRPr="00D909FC" w:rsidRDefault="00000000" w:rsidP="008C4B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Alarmgrenser </w:t>
            </w:r>
            <w:r w:rsidRPr="00D909FC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°C</w:t>
            </w:r>
          </w:p>
        </w:tc>
        <w:tc>
          <w:tcPr>
            <w:tcW w:w="3398" w:type="dxa"/>
            <w:gridSpan w:val="2"/>
          </w:tcPr>
          <w:p w14:paraId="61986AD1" w14:textId="4C8A8DB8" w:rsidR="00713902" w:rsidRPr="00D909FC" w:rsidRDefault="00000000" w:rsidP="008C4B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Maks:</w:t>
            </w:r>
          </w:p>
        </w:tc>
        <w:tc>
          <w:tcPr>
            <w:tcW w:w="3398" w:type="dxa"/>
            <w:gridSpan w:val="2"/>
          </w:tcPr>
          <w:p w14:paraId="176DAE42" w14:textId="786579C6" w:rsidR="00713902" w:rsidRPr="00D909FC" w:rsidRDefault="00000000" w:rsidP="008C4B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Min:</w:t>
            </w:r>
          </w:p>
        </w:tc>
      </w:tr>
      <w:tr w:rsidR="00865397" w14:paraId="557108CE" w14:textId="77777777" w:rsidTr="00CE70C1">
        <w:tc>
          <w:tcPr>
            <w:tcW w:w="2265" w:type="dxa"/>
          </w:tcPr>
          <w:p w14:paraId="3B7CF5A7" w14:textId="04F3EC7B" w:rsidR="00713902" w:rsidRPr="00D909FC" w:rsidRDefault="00000000" w:rsidP="008C4B55">
            <w:pPr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Alarmgrenser O</w:t>
            </w:r>
            <w:r w:rsidRPr="00D909FC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3398" w:type="dxa"/>
            <w:gridSpan w:val="2"/>
          </w:tcPr>
          <w:p w14:paraId="33459448" w14:textId="1234F8F8" w:rsidR="00713902" w:rsidRPr="00D909FC" w:rsidRDefault="00000000" w:rsidP="008C4B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Maks:</w:t>
            </w:r>
          </w:p>
        </w:tc>
        <w:tc>
          <w:tcPr>
            <w:tcW w:w="3398" w:type="dxa"/>
            <w:gridSpan w:val="2"/>
          </w:tcPr>
          <w:p w14:paraId="43E8CF99" w14:textId="74EE0B50" w:rsidR="00713902" w:rsidRPr="00D909FC" w:rsidRDefault="00000000" w:rsidP="008C4B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Min:</w:t>
            </w:r>
          </w:p>
        </w:tc>
      </w:tr>
    </w:tbl>
    <w:p w14:paraId="09B513AD" w14:textId="77777777" w:rsidR="00CB7AE8" w:rsidRDefault="00CB7AE8" w:rsidP="00FB5A92">
      <w:pPr>
        <w:rPr>
          <w:rFonts w:asciiTheme="minorHAnsi" w:hAnsiTheme="minorHAnsi" w:cstheme="minorHAnsi"/>
          <w:bCs/>
          <w:sz w:val="22"/>
          <w:szCs w:val="22"/>
        </w:rPr>
      </w:pPr>
    </w:p>
    <w:p w14:paraId="57CDF024" w14:textId="77777777" w:rsidR="008B5A05" w:rsidRPr="00D909FC" w:rsidRDefault="008B5A05" w:rsidP="00FB5A92">
      <w:pPr>
        <w:rPr>
          <w:rFonts w:asciiTheme="minorHAnsi" w:hAnsiTheme="minorHAnsi" w:cstheme="minorHAnsi"/>
          <w:bCs/>
          <w:sz w:val="22"/>
          <w:szCs w:val="2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287"/>
        <w:gridCol w:w="1677"/>
        <w:gridCol w:w="1703"/>
        <w:gridCol w:w="1715"/>
        <w:gridCol w:w="1679"/>
      </w:tblGrid>
      <w:tr w:rsidR="00865397" w14:paraId="67247F2C" w14:textId="77777777" w:rsidTr="00BB26FA">
        <w:tc>
          <w:tcPr>
            <w:tcW w:w="9061" w:type="dxa"/>
            <w:gridSpan w:val="5"/>
            <w:shd w:val="clear" w:color="auto" w:fill="8DB3E2" w:themeFill="text2" w:themeFillTint="66"/>
          </w:tcPr>
          <w:p w14:paraId="204DE3AF" w14:textId="5018B95D" w:rsidR="00CC4137" w:rsidRPr="00022933" w:rsidRDefault="00000000" w:rsidP="00FB5A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Rapportering av</w:t>
            </w:r>
            <w:r w:rsidR="002701B0"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data</w:t>
            </w:r>
            <w:r w:rsidR="00A24D77"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i Teams</w:t>
            </w:r>
          </w:p>
        </w:tc>
      </w:tr>
      <w:tr w:rsidR="00865397" w14:paraId="351065A2" w14:textId="77777777" w:rsidTr="00713902">
        <w:tc>
          <w:tcPr>
            <w:tcW w:w="2287" w:type="dxa"/>
          </w:tcPr>
          <w:p w14:paraId="7E2FA993" w14:textId="1AE688C5" w:rsidR="00CC4137" w:rsidRPr="00D909FC" w:rsidRDefault="00CC4137" w:rsidP="00CC413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677" w:type="dxa"/>
            <w:vAlign w:val="center"/>
          </w:tcPr>
          <w:p w14:paraId="05897081" w14:textId="2E95C749" w:rsidR="00CC4137" w:rsidRPr="00D909FC" w:rsidRDefault="00000000" w:rsidP="007139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Daglig</w:t>
            </w:r>
          </w:p>
        </w:tc>
        <w:tc>
          <w:tcPr>
            <w:tcW w:w="1703" w:type="dxa"/>
            <w:vAlign w:val="center"/>
          </w:tcPr>
          <w:p w14:paraId="04ADC156" w14:textId="430AFF42" w:rsidR="00CC4137" w:rsidRPr="00D909FC" w:rsidRDefault="00000000" w:rsidP="007139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Ukentlig</w:t>
            </w:r>
          </w:p>
        </w:tc>
        <w:tc>
          <w:tcPr>
            <w:tcW w:w="1715" w:type="dxa"/>
            <w:vAlign w:val="center"/>
          </w:tcPr>
          <w:p w14:paraId="18DEA3C3" w14:textId="17EF5940" w:rsidR="00CC4137" w:rsidRPr="00D909FC" w:rsidRDefault="00000000" w:rsidP="007139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Månedlig</w:t>
            </w:r>
          </w:p>
        </w:tc>
        <w:tc>
          <w:tcPr>
            <w:tcW w:w="1679" w:type="dxa"/>
            <w:vAlign w:val="center"/>
          </w:tcPr>
          <w:p w14:paraId="303D2710" w14:textId="56D85DD8" w:rsidR="00CC4137" w:rsidRPr="00D909FC" w:rsidRDefault="00000000" w:rsidP="007139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Etter endt forsøk</w:t>
            </w:r>
          </w:p>
        </w:tc>
      </w:tr>
      <w:tr w:rsidR="00865397" w14:paraId="7769D834" w14:textId="77777777" w:rsidTr="007E0B19">
        <w:tc>
          <w:tcPr>
            <w:tcW w:w="2287" w:type="dxa"/>
          </w:tcPr>
          <w:p w14:paraId="5117C301" w14:textId="212F3AAB" w:rsidR="00BB26FA" w:rsidRPr="00D909FC" w:rsidRDefault="00000000" w:rsidP="00BB26F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S</w:t>
            </w:r>
            <w:r w:rsidR="003C7916"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k</w:t>
            </w: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annet karjournal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1935281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77" w:type="dxa"/>
                <w:vAlign w:val="center"/>
              </w:tcPr>
              <w:p w14:paraId="17A0DE53" w14:textId="0E07C819" w:rsidR="00BB26FA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1682509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vAlign w:val="center"/>
              </w:tcPr>
              <w:p w14:paraId="117DCB48" w14:textId="12DE8946" w:rsidR="00BB26FA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58168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15" w:type="dxa"/>
                <w:vAlign w:val="center"/>
              </w:tcPr>
              <w:p w14:paraId="21EC3451" w14:textId="3483295E" w:rsidR="00BB26FA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303194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79" w:type="dxa"/>
                <w:vAlign w:val="center"/>
              </w:tcPr>
              <w:p w14:paraId="7D9FD2E0" w14:textId="3884A90D" w:rsidR="00BB26FA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503D4FEE" w14:textId="77777777" w:rsidTr="007E0B19">
        <w:tc>
          <w:tcPr>
            <w:tcW w:w="2287" w:type="dxa"/>
          </w:tcPr>
          <w:p w14:paraId="32983468" w14:textId="3E034B6E" w:rsidR="007E0B19" w:rsidRPr="00D909FC" w:rsidRDefault="00000000" w:rsidP="007E0B1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Inntastet k</w:t>
            </w:r>
            <w:r w:rsidR="00441576"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arjournal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(faktureres)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7675377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77" w:type="dxa"/>
                <w:vAlign w:val="center"/>
              </w:tcPr>
              <w:p w14:paraId="141F5AD1" w14:textId="1927B095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20144889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vAlign w:val="center"/>
              </w:tcPr>
              <w:p w14:paraId="11EBC005" w14:textId="00493B8C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687639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15" w:type="dxa"/>
                <w:vAlign w:val="center"/>
              </w:tcPr>
              <w:p w14:paraId="1C324D38" w14:textId="40ED161D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9911787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79" w:type="dxa"/>
                <w:vAlign w:val="center"/>
              </w:tcPr>
              <w:p w14:paraId="50C9292C" w14:textId="7A0D3E6C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5C85E4CA" w14:textId="77777777" w:rsidTr="007E0B19">
        <w:tc>
          <w:tcPr>
            <w:tcW w:w="2287" w:type="dxa"/>
          </w:tcPr>
          <w:p w14:paraId="5B303A39" w14:textId="65CFDB7D" w:rsidR="007E0B19" w:rsidRPr="00D909FC" w:rsidRDefault="00000000" w:rsidP="007E0B1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Loggfiler kont. oksygen/temperatur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3459026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77" w:type="dxa"/>
                <w:vAlign w:val="center"/>
              </w:tcPr>
              <w:p w14:paraId="64367199" w14:textId="0132EC0E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858552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vAlign w:val="center"/>
              </w:tcPr>
              <w:p w14:paraId="17B0F312" w14:textId="282B341E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955677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15" w:type="dxa"/>
                <w:vAlign w:val="center"/>
              </w:tcPr>
              <w:p w14:paraId="7A69B002" w14:textId="6BCFA937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825639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79" w:type="dxa"/>
                <w:vAlign w:val="center"/>
              </w:tcPr>
              <w:p w14:paraId="43923EF4" w14:textId="2B9C595A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1374E372" w14:textId="77777777" w:rsidTr="007E0B19">
        <w:tc>
          <w:tcPr>
            <w:tcW w:w="2287" w:type="dxa"/>
          </w:tcPr>
          <w:p w14:paraId="5F64CCA9" w14:textId="1E01AD4C" w:rsidR="007E0B19" w:rsidRPr="00D909FC" w:rsidRDefault="00000000" w:rsidP="007E0B1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Fôroppsamlingsdata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16401893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77" w:type="dxa"/>
                <w:vAlign w:val="center"/>
              </w:tcPr>
              <w:p w14:paraId="390C4C3B" w14:textId="7A184047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5168127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vAlign w:val="center"/>
              </w:tcPr>
              <w:p w14:paraId="27D54F4C" w14:textId="338C94BD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7179282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15" w:type="dxa"/>
                <w:vAlign w:val="center"/>
              </w:tcPr>
              <w:p w14:paraId="3D4FE49C" w14:textId="49AA353C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133673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79" w:type="dxa"/>
                <w:vAlign w:val="center"/>
              </w:tcPr>
              <w:p w14:paraId="3D0211E2" w14:textId="601CE231" w:rsidR="007E0B19" w:rsidRPr="00D909FC" w:rsidRDefault="00000000" w:rsidP="00713902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</w:tbl>
    <w:p w14:paraId="30369FC3" w14:textId="77777777" w:rsidR="00CB7AE8" w:rsidRDefault="00CB7AE8" w:rsidP="00FB5A92">
      <w:pPr>
        <w:rPr>
          <w:rFonts w:asciiTheme="minorHAnsi" w:hAnsiTheme="minorHAnsi" w:cstheme="minorHAnsi"/>
          <w:b/>
          <w:sz w:val="22"/>
          <w:szCs w:val="22"/>
        </w:rPr>
      </w:pPr>
    </w:p>
    <w:p w14:paraId="341C1A0F" w14:textId="77777777" w:rsidR="008B5A05" w:rsidRPr="00022933" w:rsidRDefault="008B5A05" w:rsidP="00FB5A92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1"/>
      </w:tblGrid>
      <w:tr w:rsidR="00865397" w14:paraId="42C3339B" w14:textId="77777777" w:rsidTr="00644B50">
        <w:tc>
          <w:tcPr>
            <w:tcW w:w="3020" w:type="dxa"/>
            <w:shd w:val="clear" w:color="auto" w:fill="8DB3E2" w:themeFill="text2" w:themeFillTint="66"/>
          </w:tcPr>
          <w:p w14:paraId="3B574EA7" w14:textId="668EFEDB" w:rsidR="00644B50" w:rsidRPr="00022933" w:rsidRDefault="00000000" w:rsidP="00FB5A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Ved avslutning av forsøk</w:t>
            </w:r>
          </w:p>
        </w:tc>
        <w:tc>
          <w:tcPr>
            <w:tcW w:w="3020" w:type="dxa"/>
            <w:shd w:val="clear" w:color="auto" w:fill="8DB3E2" w:themeFill="text2" w:themeFillTint="66"/>
          </w:tcPr>
          <w:p w14:paraId="1F711EC2" w14:textId="4026C5B9" w:rsidR="00644B50" w:rsidRPr="00022933" w:rsidRDefault="00000000" w:rsidP="00FB5A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Avdeling: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LA</w:t>
            </w:r>
          </w:p>
        </w:tc>
        <w:tc>
          <w:tcPr>
            <w:tcW w:w="3021" w:type="dxa"/>
            <w:shd w:val="clear" w:color="auto" w:fill="8DB3E2" w:themeFill="text2" w:themeFillTint="66"/>
          </w:tcPr>
          <w:p w14:paraId="51B5B3E5" w14:textId="566E334C" w:rsidR="00644B50" w:rsidRPr="00022933" w:rsidRDefault="00000000" w:rsidP="00FB5A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Avdeling: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FHL/SMAK</w:t>
            </w:r>
          </w:p>
        </w:tc>
      </w:tr>
      <w:tr w:rsidR="00865397" w14:paraId="3B0309FB" w14:textId="77777777" w:rsidTr="00644B50">
        <w:tc>
          <w:tcPr>
            <w:tcW w:w="3020" w:type="dxa"/>
          </w:tcPr>
          <w:p w14:paraId="559F8BDC" w14:textId="048DFFDA" w:rsidR="00644B50" w:rsidRPr="00D909FC" w:rsidRDefault="00000000" w:rsidP="00FB5A9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Resterende forsøksdyr i kar</w:t>
            </w:r>
          </w:p>
        </w:tc>
        <w:tc>
          <w:tcPr>
            <w:tcW w:w="3020" w:type="dxa"/>
          </w:tcPr>
          <w:p w14:paraId="3DE02E24" w14:textId="73EFAB36" w:rsidR="00020A11" w:rsidRPr="00022933" w:rsidRDefault="00000000" w:rsidP="00020A1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190198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045BA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estrueres ved sluttdato </w:t>
            </w:r>
          </w:p>
          <w:p w14:paraId="64C56CDB" w14:textId="2148709D" w:rsidR="00644B50" w:rsidRPr="00022933" w:rsidRDefault="00000000" w:rsidP="00020A1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482546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045BA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nnet:</w:t>
            </w:r>
          </w:p>
        </w:tc>
        <w:tc>
          <w:tcPr>
            <w:tcW w:w="3021" w:type="dxa"/>
          </w:tcPr>
          <w:p w14:paraId="51C68ACD" w14:textId="12DC0733" w:rsidR="00020A11" w:rsidRPr="00022933" w:rsidRDefault="00000000" w:rsidP="00020A11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-11536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045BA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estrueres ved sluttdato </w:t>
            </w:r>
          </w:p>
          <w:p w14:paraId="04EE0A05" w14:textId="0FF455AF" w:rsidR="00644B50" w:rsidRPr="00022933" w:rsidRDefault="00000000" w:rsidP="00FB5A92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2"/>
                  <w:szCs w:val="22"/>
                </w:rPr>
                <w:id w:val="668523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022933">
                  <w:rPr>
                    <w:rFonts w:ascii="Segoe UI Symbol" w:eastAsia="MS Gothic" w:hAnsi="Segoe UI Symbol" w:cs="Segoe UI Symbol"/>
                    <w:color w:val="000000"/>
                    <w:sz w:val="22"/>
                    <w:szCs w:val="22"/>
                  </w:rPr>
                  <w:t>☐</w:t>
                </w:r>
              </w:sdtContent>
            </w:sdt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045BA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Annet</w:t>
            </w:r>
            <w:r w:rsidRPr="0002293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</w:p>
        </w:tc>
      </w:tr>
    </w:tbl>
    <w:p w14:paraId="72E60A93" w14:textId="77777777" w:rsidR="00644B50" w:rsidRDefault="00644B50" w:rsidP="00FB5A92">
      <w:pPr>
        <w:rPr>
          <w:rFonts w:asciiTheme="minorHAnsi" w:hAnsiTheme="minorHAnsi" w:cstheme="minorHAnsi"/>
          <w:b/>
          <w:sz w:val="22"/>
          <w:szCs w:val="22"/>
        </w:rPr>
      </w:pPr>
    </w:p>
    <w:p w14:paraId="3853982F" w14:textId="77777777" w:rsidR="008B5A05" w:rsidRPr="00022933" w:rsidRDefault="008B5A05" w:rsidP="00FB5A92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1"/>
      </w:tblGrid>
      <w:tr w:rsidR="00865397" w14:paraId="5CE055AA" w14:textId="77777777" w:rsidTr="00664207">
        <w:tc>
          <w:tcPr>
            <w:tcW w:w="3020" w:type="dxa"/>
            <w:shd w:val="clear" w:color="auto" w:fill="8DB3E2" w:themeFill="text2" w:themeFillTint="66"/>
          </w:tcPr>
          <w:p w14:paraId="05EB50BD" w14:textId="368DE10A" w:rsidR="00063C21" w:rsidRPr="00022933" w:rsidRDefault="00000000" w:rsidP="00FB5A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Etter avsluttet forsøk</w:t>
            </w:r>
          </w:p>
        </w:tc>
        <w:tc>
          <w:tcPr>
            <w:tcW w:w="3020" w:type="dxa"/>
            <w:shd w:val="clear" w:color="auto" w:fill="8DB3E2" w:themeFill="text2" w:themeFillTint="66"/>
          </w:tcPr>
          <w:p w14:paraId="2F851071" w14:textId="7F8ACC12" w:rsidR="00063C21" w:rsidRPr="00022933" w:rsidRDefault="00000000" w:rsidP="00FB5A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Hentes (innen 6 uker)</w:t>
            </w:r>
          </w:p>
        </w:tc>
        <w:tc>
          <w:tcPr>
            <w:tcW w:w="3021" w:type="dxa"/>
            <w:shd w:val="clear" w:color="auto" w:fill="8DB3E2" w:themeFill="text2" w:themeFillTint="66"/>
          </w:tcPr>
          <w:p w14:paraId="1ED49838" w14:textId="5D1D9DA5" w:rsidR="00063C21" w:rsidRPr="00022933" w:rsidRDefault="00000000" w:rsidP="00FB5A9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22933">
              <w:rPr>
                <w:rFonts w:asciiTheme="minorHAnsi" w:hAnsiTheme="minorHAnsi" w:cstheme="minorHAnsi"/>
                <w:b/>
                <w:sz w:val="22"/>
                <w:szCs w:val="22"/>
              </w:rPr>
              <w:t>Destrueres/kastes (for forsøksansvarlig sin regning)</w:t>
            </w:r>
          </w:p>
        </w:tc>
      </w:tr>
      <w:tr w:rsidR="00865397" w14:paraId="00C08007" w14:textId="77777777" w:rsidTr="00063C21">
        <w:tc>
          <w:tcPr>
            <w:tcW w:w="3020" w:type="dxa"/>
          </w:tcPr>
          <w:p w14:paraId="2B05F38E" w14:textId="43EE04A7" w:rsidR="00020A11" w:rsidRPr="00D909FC" w:rsidRDefault="00000000" w:rsidP="00020A1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Fryste prøver/dyr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17846403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020" w:type="dxa"/>
              </w:tcPr>
              <w:p w14:paraId="1E5D5638" w14:textId="72D33BDA" w:rsidR="00020A11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706377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021" w:type="dxa"/>
              </w:tcPr>
              <w:p w14:paraId="7DC16EB1" w14:textId="584D6D2A" w:rsidR="00020A11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34C62BBA" w14:textId="77777777" w:rsidTr="00063C21">
        <w:tc>
          <w:tcPr>
            <w:tcW w:w="3020" w:type="dxa"/>
          </w:tcPr>
          <w:p w14:paraId="3588751F" w14:textId="1CCC010F" w:rsidR="00020A11" w:rsidRPr="00D909FC" w:rsidRDefault="00000000" w:rsidP="00020A1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Kjemikalier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2480090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020" w:type="dxa"/>
              </w:tcPr>
              <w:p w14:paraId="4F01FFCD" w14:textId="3873A2D7" w:rsidR="00020A11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572708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021" w:type="dxa"/>
              </w:tcPr>
              <w:p w14:paraId="1ABF37A3" w14:textId="314AE91A" w:rsidR="00020A11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5C492A2A" w14:textId="77777777" w:rsidTr="00063C21">
        <w:tc>
          <w:tcPr>
            <w:tcW w:w="3020" w:type="dxa"/>
          </w:tcPr>
          <w:p w14:paraId="31884B4C" w14:textId="59514EE0" w:rsidR="00020A11" w:rsidRPr="00D909FC" w:rsidRDefault="00000000" w:rsidP="00020A1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Forsøksfôr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303656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020" w:type="dxa"/>
              </w:tcPr>
              <w:p w14:paraId="54BD7C73" w14:textId="2C9AFF03" w:rsidR="00020A11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1136299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021" w:type="dxa"/>
              </w:tcPr>
              <w:p w14:paraId="045C1974" w14:textId="1D0410EA" w:rsidR="00020A11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33337F59" w14:textId="77777777" w:rsidTr="00063C21">
        <w:tc>
          <w:tcPr>
            <w:tcW w:w="3020" w:type="dxa"/>
          </w:tcPr>
          <w:p w14:paraId="7DE381D8" w14:textId="63C1AAE0" w:rsidR="00020A11" w:rsidRPr="00D909FC" w:rsidRDefault="00000000" w:rsidP="00020A1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Utstyr</w:t>
            </w:r>
          </w:p>
        </w:tc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2016958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020" w:type="dxa"/>
              </w:tcPr>
              <w:p w14:paraId="1BF92D96" w14:textId="3EEB5DF4" w:rsidR="00020A11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bCs/>
              <w:sz w:val="22"/>
              <w:szCs w:val="22"/>
            </w:rPr>
            <w:id w:val="-2146264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021" w:type="dxa"/>
              </w:tcPr>
              <w:p w14:paraId="41569F8B" w14:textId="1521F9CC" w:rsidR="00020A11" w:rsidRPr="00D909FC" w:rsidRDefault="00000000" w:rsidP="00045BAF">
                <w:pPr>
                  <w:jc w:val="center"/>
                  <w:rPr>
                    <w:rFonts w:asciiTheme="minorHAnsi" w:hAnsiTheme="minorHAnsi" w:cstheme="minorHAnsi"/>
                    <w:bCs/>
                    <w:sz w:val="22"/>
                    <w:szCs w:val="22"/>
                  </w:rPr>
                </w:pPr>
                <w:r w:rsidRPr="00D909FC">
                  <w:rPr>
                    <w:rFonts w:ascii="Segoe UI Symbol" w:eastAsia="MS Gothic" w:hAnsi="Segoe UI Symbol" w:cs="Segoe UI Symbol"/>
                    <w:bCs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865397" w14:paraId="25C777B5" w14:textId="77777777" w:rsidTr="00063C21">
        <w:tc>
          <w:tcPr>
            <w:tcW w:w="3020" w:type="dxa"/>
          </w:tcPr>
          <w:p w14:paraId="4C5DE920" w14:textId="6FE54C71" w:rsidR="00C0687F" w:rsidRPr="00D909FC" w:rsidRDefault="00000000" w:rsidP="00C0687F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909FC">
              <w:rPr>
                <w:rFonts w:asciiTheme="minorHAnsi" w:hAnsiTheme="minorHAnsi" w:cstheme="minorHAnsi"/>
                <w:bCs/>
                <w:sz w:val="22"/>
                <w:szCs w:val="22"/>
              </w:rPr>
              <w:t>Annet</w:t>
            </w:r>
            <w:r w:rsidR="00D909FC">
              <w:rPr>
                <w:rFonts w:asciiTheme="minorHAnsi" w:hAnsiTheme="minorHAnsi" w:cstheme="minorHAnsi"/>
                <w:bCs/>
                <w:sz w:val="22"/>
                <w:szCs w:val="22"/>
              </w:rPr>
              <w:t>:</w:t>
            </w:r>
          </w:p>
        </w:tc>
        <w:tc>
          <w:tcPr>
            <w:tcW w:w="3020" w:type="dxa"/>
          </w:tcPr>
          <w:p w14:paraId="49C55687" w14:textId="77777777" w:rsidR="00C0687F" w:rsidRPr="00D909FC" w:rsidRDefault="00C0687F" w:rsidP="00C0687F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3021" w:type="dxa"/>
          </w:tcPr>
          <w:p w14:paraId="32955415" w14:textId="77777777" w:rsidR="00C0687F" w:rsidRPr="00D909FC" w:rsidRDefault="00C0687F" w:rsidP="00C0687F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292D92D5" w14:textId="77777777" w:rsidR="00CB7AE8" w:rsidRPr="00022933" w:rsidRDefault="00CB7AE8" w:rsidP="00FB5A92">
      <w:pPr>
        <w:rPr>
          <w:rFonts w:asciiTheme="minorHAnsi" w:hAnsiTheme="minorHAnsi" w:cstheme="minorHAnsi"/>
          <w:b/>
          <w:sz w:val="22"/>
          <w:szCs w:val="22"/>
        </w:rPr>
      </w:pPr>
    </w:p>
    <w:p w14:paraId="73A7DB1D" w14:textId="52BC9F06" w:rsidR="00FB5A92" w:rsidRPr="00022933" w:rsidRDefault="00000000" w:rsidP="00FB5A92">
      <w:pPr>
        <w:rPr>
          <w:rFonts w:asciiTheme="minorHAnsi" w:hAnsiTheme="minorHAnsi" w:cstheme="minorHAnsi"/>
          <w:sz w:val="22"/>
          <w:szCs w:val="22"/>
        </w:rPr>
      </w:pPr>
      <w:r w:rsidRPr="00022933">
        <w:rPr>
          <w:rFonts w:asciiTheme="minorHAnsi" w:hAnsiTheme="minorHAnsi" w:cstheme="minorHAnsi"/>
          <w:b/>
          <w:sz w:val="22"/>
          <w:szCs w:val="22"/>
        </w:rPr>
        <w:t>Annet/merknader:</w:t>
      </w:r>
    </w:p>
    <w:p w14:paraId="098DD648" w14:textId="77777777" w:rsidR="00FB5A92" w:rsidRPr="001830CA" w:rsidRDefault="00FB5A92" w:rsidP="00FB5A92">
      <w:pPr>
        <w:rPr>
          <w:rFonts w:asciiTheme="minorHAnsi" w:hAnsiTheme="minorHAnsi" w:cstheme="minorHAnsi"/>
          <w:szCs w:val="24"/>
        </w:rPr>
      </w:pPr>
    </w:p>
    <w:p w14:paraId="21624D9E" w14:textId="77777777" w:rsidR="00FB5A92" w:rsidRPr="001830CA" w:rsidRDefault="00FB5A92" w:rsidP="00FB5A92">
      <w:pPr>
        <w:rPr>
          <w:rFonts w:asciiTheme="minorHAnsi" w:hAnsiTheme="minorHAnsi" w:cstheme="minorHAnsi"/>
          <w:szCs w:val="24"/>
        </w:rPr>
      </w:pPr>
    </w:p>
    <w:p w14:paraId="5348687C" w14:textId="77777777" w:rsidR="00FB5A92" w:rsidRPr="001830CA" w:rsidRDefault="00FB5A92" w:rsidP="00FB5A92">
      <w:pPr>
        <w:rPr>
          <w:rFonts w:asciiTheme="minorHAnsi" w:hAnsiTheme="minorHAnsi" w:cstheme="minorHAnsi"/>
          <w:szCs w:val="24"/>
        </w:rPr>
      </w:pPr>
    </w:p>
    <w:p w14:paraId="1BDD3ED5" w14:textId="77777777" w:rsidR="00FB5A92" w:rsidRPr="001830CA" w:rsidRDefault="00FB5A92" w:rsidP="00FB5A92">
      <w:pPr>
        <w:rPr>
          <w:rFonts w:asciiTheme="minorHAnsi" w:hAnsiTheme="minorHAnsi" w:cstheme="minorHAnsi"/>
          <w:szCs w:val="24"/>
        </w:rPr>
      </w:pPr>
    </w:p>
    <w:p w14:paraId="5C485B28" w14:textId="77777777" w:rsidR="00022933" w:rsidRDefault="00022933" w:rsidP="00FB5A92">
      <w:pPr>
        <w:rPr>
          <w:rFonts w:asciiTheme="minorHAnsi" w:hAnsiTheme="minorHAnsi" w:cstheme="minorHAnsi"/>
          <w:szCs w:val="24"/>
        </w:rPr>
      </w:pPr>
    </w:p>
    <w:p w14:paraId="059706EF" w14:textId="77777777" w:rsidR="00022933" w:rsidRDefault="00022933" w:rsidP="00FB5A92">
      <w:pPr>
        <w:rPr>
          <w:rFonts w:asciiTheme="minorHAnsi" w:hAnsiTheme="minorHAnsi" w:cstheme="minorHAnsi"/>
          <w:szCs w:val="24"/>
        </w:rPr>
      </w:pPr>
    </w:p>
    <w:p w14:paraId="552BEBDB" w14:textId="77777777" w:rsidR="00182F9D" w:rsidRDefault="00182F9D" w:rsidP="00FB5A92">
      <w:pPr>
        <w:rPr>
          <w:rFonts w:asciiTheme="minorHAnsi" w:hAnsiTheme="minorHAnsi" w:cstheme="minorHAnsi"/>
          <w:sz w:val="22"/>
          <w:szCs w:val="22"/>
        </w:rPr>
      </w:pPr>
    </w:p>
    <w:p w14:paraId="6393F6C7" w14:textId="7D5F63E6" w:rsidR="00182F9D" w:rsidRDefault="00000000" w:rsidP="00FB5A9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Merk at alle forberedelser gjort av HiTs personell, herunder inkludert arbeidstimer og produsert fisk, vil kunne bli fakturert dersom prosjektet blir forsinket eller avlyst.</w:t>
      </w:r>
    </w:p>
    <w:p w14:paraId="452988EB" w14:textId="77777777" w:rsidR="00182F9D" w:rsidRDefault="00182F9D" w:rsidP="00FB5A92">
      <w:pPr>
        <w:rPr>
          <w:rFonts w:asciiTheme="minorHAnsi" w:hAnsiTheme="minorHAnsi" w:cstheme="minorHAnsi"/>
          <w:sz w:val="22"/>
          <w:szCs w:val="22"/>
        </w:rPr>
      </w:pPr>
    </w:p>
    <w:p w14:paraId="138F1485" w14:textId="55547E12" w:rsidR="00FB5A92" w:rsidRPr="00022933" w:rsidRDefault="00000000" w:rsidP="00FB5A92">
      <w:pPr>
        <w:rPr>
          <w:rFonts w:asciiTheme="minorHAnsi" w:hAnsiTheme="minorHAnsi" w:cstheme="minorHAnsi"/>
          <w:sz w:val="22"/>
          <w:szCs w:val="22"/>
        </w:rPr>
      </w:pPr>
      <w:r w:rsidRPr="00022933">
        <w:rPr>
          <w:rFonts w:asciiTheme="minorHAnsi" w:hAnsiTheme="minorHAnsi" w:cstheme="minorHAnsi"/>
          <w:sz w:val="22"/>
          <w:szCs w:val="22"/>
        </w:rPr>
        <w:t xml:space="preserve">Avtalen er inngått elektronisk og lagret som PDF følgende dato: </w:t>
      </w:r>
      <w:sdt>
        <w:sdtPr>
          <w:rPr>
            <w:rFonts w:asciiTheme="minorHAnsi" w:hAnsiTheme="minorHAnsi" w:cstheme="minorHAnsi"/>
            <w:sz w:val="22"/>
            <w:szCs w:val="22"/>
          </w:rPr>
          <w:id w:val="1475025043"/>
          <w:placeholder>
            <w:docPart w:val="B19ECB81EEED4317AA0917EBF6C508A9"/>
          </w:placeholder>
          <w:showingPlcHdr/>
          <w:date>
            <w:dateFormat w:val="dd.MM.yyyy"/>
            <w:lid w:val="nb-NO"/>
            <w:storeMappedDataAs w:val="dateTime"/>
            <w:calendar w:val="gregorian"/>
          </w:date>
        </w:sdtPr>
        <w:sdtContent>
          <w:r w:rsidR="00214F6B">
            <w:rPr>
              <w:rStyle w:val="Plassholdertekst"/>
            </w:rPr>
            <w:t>Velg</w:t>
          </w:r>
          <w:r w:rsidR="00214F6B" w:rsidRPr="00991E28">
            <w:rPr>
              <w:rStyle w:val="Plassholdertekst"/>
            </w:rPr>
            <w:t xml:space="preserve"> en dato.</w:t>
          </w:r>
        </w:sdtContent>
      </w:sdt>
    </w:p>
    <w:sectPr w:rsidR="00FB5A92" w:rsidRPr="00022933" w:rsidSect="00C6135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40" w:code="9"/>
      <w:pgMar w:top="851" w:right="1418" w:bottom="851" w:left="1418" w:header="851" w:footer="454" w:gutter="0"/>
      <w:pgNumType w:start="1"/>
      <w:cols w:space="708"/>
      <w:formProt w:val="0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D5798B" w14:textId="77777777" w:rsidR="00F43B8A" w:rsidRDefault="00F43B8A">
      <w:r>
        <w:separator/>
      </w:r>
    </w:p>
  </w:endnote>
  <w:endnote w:type="continuationSeparator" w:id="0">
    <w:p w14:paraId="5180356D" w14:textId="77777777" w:rsidR="00F43B8A" w:rsidRDefault="00F43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16B39" w14:textId="77777777" w:rsidR="00343139" w:rsidRDefault="00343139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16B3A" w14:textId="77777777" w:rsidR="00343139" w:rsidRDefault="00343139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16B50" w14:textId="77777777" w:rsidR="00343139" w:rsidRDefault="00343139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AA9C7" w14:textId="77777777" w:rsidR="00F43B8A" w:rsidRDefault="00F43B8A">
      <w:r>
        <w:separator/>
      </w:r>
    </w:p>
  </w:footnote>
  <w:footnote w:type="continuationSeparator" w:id="0">
    <w:p w14:paraId="496DC627" w14:textId="77777777" w:rsidR="00F43B8A" w:rsidRDefault="00F43B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16B27" w14:textId="77777777" w:rsidR="00343139" w:rsidRDefault="00343139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14" w:type="dxa"/>
      <w:tblInd w:w="7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268"/>
      <w:gridCol w:w="2127"/>
      <w:gridCol w:w="1559"/>
      <w:gridCol w:w="1417"/>
      <w:gridCol w:w="993"/>
      <w:gridCol w:w="850"/>
    </w:tblGrid>
    <w:tr w:rsidR="00865397" w14:paraId="47B16B2A" w14:textId="77777777">
      <w:tc>
        <w:tcPr>
          <w:tcW w:w="7371" w:type="dxa"/>
          <w:gridSpan w:val="4"/>
        </w:tcPr>
        <w:p w14:paraId="47B16B28" w14:textId="77777777" w:rsidR="00917DB9" w:rsidRDefault="00000000" w:rsidP="00B46E74">
          <w:pPr>
            <w:spacing w:before="80" w:after="80"/>
            <w:jc w:val="center"/>
            <w:rPr>
              <w:b/>
            </w:rPr>
          </w:pPr>
          <w:r>
            <w:rPr>
              <w:b/>
              <w:color w:val="000080"/>
            </w:rPr>
            <w:fldChar w:fldCharType="begin" w:fldLock="1"/>
          </w:r>
          <w:r>
            <w:rPr>
              <w:b/>
              <w:color w:val="000080"/>
            </w:rPr>
            <w:instrText>DOCPROPERTY EK_DokTittel \*charformat</w:instrText>
          </w:r>
          <w:r>
            <w:rPr>
              <w:b/>
              <w:color w:val="000080"/>
            </w:rPr>
            <w:fldChar w:fldCharType="separate"/>
          </w:r>
          <w:r>
            <w:rPr>
              <w:b/>
              <w:color w:val="000080"/>
            </w:rPr>
            <w:t>Forsøksavtale</w:t>
          </w:r>
          <w:r>
            <w:rPr>
              <w:b/>
              <w:color w:val="000080"/>
            </w:rPr>
            <w:fldChar w:fldCharType="end"/>
          </w:r>
        </w:p>
      </w:tc>
      <w:tc>
        <w:tcPr>
          <w:tcW w:w="1843" w:type="dxa"/>
          <w:gridSpan w:val="2"/>
        </w:tcPr>
        <w:p w14:paraId="47B16B29" w14:textId="77777777" w:rsidR="00917DB9" w:rsidRDefault="00000000" w:rsidP="00B46E74">
          <w:pPr>
            <w:spacing w:before="80" w:after="80"/>
            <w:jc w:val="center"/>
          </w:pPr>
          <w:r>
            <w:rPr>
              <w:color w:val="000080"/>
            </w:rPr>
            <w:fldChar w:fldCharType="begin" w:fldLock="1"/>
          </w:r>
          <w:r>
            <w:rPr>
              <w:color w:val="000080"/>
            </w:rPr>
            <w:instrText>DOCPROPERTY EK_RefNr \*charformat</w:instrText>
          </w:r>
          <w:r>
            <w:rPr>
              <w:color w:val="000080"/>
            </w:rPr>
            <w:fldChar w:fldCharType="separate"/>
          </w:r>
          <w:r>
            <w:rPr>
              <w:color w:val="000080"/>
            </w:rPr>
            <w:t>Forsøk1.1</w:t>
          </w:r>
          <w:r>
            <w:rPr>
              <w:color w:val="000080"/>
            </w:rPr>
            <w:fldChar w:fldCharType="end"/>
          </w:r>
        </w:p>
      </w:tc>
    </w:tr>
    <w:tr w:rsidR="00865397" w14:paraId="47B16B37" w14:textId="77777777">
      <w:tblPrEx>
        <w:tblBorders>
          <w:top w:val="single" w:sz="12" w:space="0" w:color="808080"/>
          <w:bottom w:val="single" w:sz="12" w:space="0" w:color="808080"/>
          <w:insideH w:val="single" w:sz="6" w:space="0" w:color="808080"/>
          <w:insideV w:val="single" w:sz="6" w:space="0" w:color="808080"/>
        </w:tblBorders>
        <w:tblCellMar>
          <w:left w:w="56" w:type="dxa"/>
          <w:right w:w="56" w:type="dxa"/>
        </w:tblCellMar>
      </w:tblPrEx>
      <w:trPr>
        <w:cantSplit/>
      </w:trPr>
      <w:tc>
        <w:tcPr>
          <w:tcW w:w="2268" w:type="dxa"/>
          <w:tcBorders>
            <w:top w:val="nil"/>
            <w:bottom w:val="single" w:sz="12" w:space="0" w:color="auto"/>
            <w:right w:val="nil"/>
          </w:tcBorders>
        </w:tcPr>
        <w:p w14:paraId="47B16B2B" w14:textId="77777777" w:rsidR="00917DB9" w:rsidRDefault="00000000" w:rsidP="00B46E74">
          <w:pPr>
            <w:jc w:val="center"/>
            <w:rPr>
              <w:color w:val="000080"/>
              <w:sz w:val="20"/>
            </w:rPr>
          </w:pPr>
          <w:r>
            <w:rPr>
              <w:sz w:val="16"/>
            </w:rPr>
            <w:t>Skrevet av:</w:t>
          </w:r>
        </w:p>
        <w:p w14:paraId="47B16B2C" w14:textId="77777777" w:rsidR="00917DB9" w:rsidRDefault="00000000" w:rsidP="00B46E74">
          <w:pPr>
            <w:jc w:val="center"/>
            <w:rPr>
              <w:sz w:val="20"/>
            </w:rPr>
          </w:pPr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>DOCPROPERTY EK_SkrevetAv \*charformat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TH, KNF, AEH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2127" w:type="dxa"/>
          <w:tcBorders>
            <w:top w:val="nil"/>
            <w:left w:val="single" w:sz="6" w:space="0" w:color="auto"/>
            <w:bottom w:val="single" w:sz="12" w:space="0" w:color="auto"/>
            <w:right w:val="nil"/>
          </w:tcBorders>
        </w:tcPr>
        <w:p w14:paraId="47B16B2D" w14:textId="77777777" w:rsidR="00917DB9" w:rsidRDefault="00000000" w:rsidP="00B46E74">
          <w:pPr>
            <w:jc w:val="center"/>
            <w:rPr>
              <w:color w:val="000080"/>
              <w:sz w:val="20"/>
            </w:rPr>
          </w:pPr>
          <w:r>
            <w:rPr>
              <w:sz w:val="16"/>
            </w:rPr>
            <w:t>Godkjent av:</w:t>
          </w:r>
        </w:p>
        <w:p w14:paraId="47B16B2E" w14:textId="77777777" w:rsidR="00917DB9" w:rsidRDefault="00000000" w:rsidP="00B46E74">
          <w:pPr>
            <w:jc w:val="center"/>
          </w:pPr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>DOCPROPERTY EK_Signatur \*charformat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Rita Sæther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1559" w:type="dxa"/>
          <w:tcBorders>
            <w:top w:val="nil"/>
            <w:left w:val="single" w:sz="6" w:space="0" w:color="auto"/>
            <w:bottom w:val="single" w:sz="12" w:space="0" w:color="auto"/>
            <w:right w:val="nil"/>
          </w:tcBorders>
        </w:tcPr>
        <w:p w14:paraId="47B16B2F" w14:textId="77777777" w:rsidR="00917DB9" w:rsidRDefault="00000000" w:rsidP="00B46E74">
          <w:pPr>
            <w:jc w:val="center"/>
            <w:rPr>
              <w:sz w:val="16"/>
            </w:rPr>
          </w:pPr>
          <w:r>
            <w:rPr>
              <w:sz w:val="16"/>
            </w:rPr>
            <w:t>Gjelder fra:</w:t>
          </w:r>
        </w:p>
        <w:p w14:paraId="47B16B30" w14:textId="77777777" w:rsidR="00917DB9" w:rsidRDefault="00000000" w:rsidP="00B46E74">
          <w:pPr>
            <w:jc w:val="center"/>
            <w:rPr>
              <w:sz w:val="20"/>
            </w:rPr>
          </w:pPr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>DOCPROPERTY EK_GjelderFra \*charformat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12.11.2025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1417" w:type="dxa"/>
          <w:tcBorders>
            <w:top w:val="nil"/>
            <w:left w:val="single" w:sz="6" w:space="0" w:color="auto"/>
            <w:bottom w:val="single" w:sz="12" w:space="0" w:color="auto"/>
            <w:right w:val="nil"/>
          </w:tcBorders>
        </w:tcPr>
        <w:p w14:paraId="47B16B31" w14:textId="77777777" w:rsidR="00917DB9" w:rsidRDefault="00000000" w:rsidP="00B46E74">
          <w:pPr>
            <w:jc w:val="center"/>
            <w:rPr>
              <w:sz w:val="16"/>
            </w:rPr>
          </w:pPr>
          <w:r>
            <w:rPr>
              <w:sz w:val="16"/>
            </w:rPr>
            <w:t>Sist revidert:</w:t>
          </w:r>
        </w:p>
        <w:p w14:paraId="47B16B32" w14:textId="77777777" w:rsidR="00917DB9" w:rsidRDefault="00000000" w:rsidP="00B46E74">
          <w:pPr>
            <w:jc w:val="center"/>
            <w:rPr>
              <w:color w:val="000080"/>
              <w:sz w:val="20"/>
            </w:rPr>
          </w:pPr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 xml:space="preserve"> DOCPROPERTY EK_IBrukDato 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12.11.2025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993" w:type="dxa"/>
          <w:tcBorders>
            <w:top w:val="nil"/>
            <w:left w:val="single" w:sz="6" w:space="0" w:color="auto"/>
            <w:bottom w:val="single" w:sz="12" w:space="0" w:color="auto"/>
            <w:right w:val="nil"/>
          </w:tcBorders>
        </w:tcPr>
        <w:p w14:paraId="47B16B33" w14:textId="77777777" w:rsidR="00917DB9" w:rsidRDefault="00000000" w:rsidP="00B46E74">
          <w:pPr>
            <w:jc w:val="center"/>
            <w:rPr>
              <w:sz w:val="16"/>
            </w:rPr>
          </w:pPr>
          <w:r>
            <w:rPr>
              <w:sz w:val="16"/>
            </w:rPr>
            <w:t>Versjon:</w:t>
          </w:r>
        </w:p>
        <w:p w14:paraId="47B16B34" w14:textId="77777777" w:rsidR="00917DB9" w:rsidRDefault="00000000" w:rsidP="00B46E74">
          <w:pPr>
            <w:jc w:val="center"/>
            <w:rPr>
              <w:sz w:val="20"/>
            </w:rPr>
          </w:pPr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>DOCPROPERTY EK_Utgave \*charformat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3.13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850" w:type="dxa"/>
          <w:tcBorders>
            <w:top w:val="nil"/>
            <w:left w:val="single" w:sz="6" w:space="0" w:color="auto"/>
            <w:bottom w:val="single" w:sz="12" w:space="0" w:color="auto"/>
          </w:tcBorders>
        </w:tcPr>
        <w:p w14:paraId="47B16B35" w14:textId="77777777" w:rsidR="00917DB9" w:rsidRDefault="00000000" w:rsidP="00B46E74">
          <w:pPr>
            <w:jc w:val="center"/>
            <w:rPr>
              <w:sz w:val="20"/>
            </w:rPr>
          </w:pPr>
          <w:r>
            <w:rPr>
              <w:sz w:val="16"/>
            </w:rPr>
            <w:t>Sidenr:</w:t>
          </w:r>
        </w:p>
        <w:p w14:paraId="47B16B36" w14:textId="77777777" w:rsidR="00917DB9" w:rsidRDefault="00000000" w:rsidP="00B46E74">
          <w:pPr>
            <w:jc w:val="center"/>
          </w:pPr>
          <w:r>
            <w:rPr>
              <w:sz w:val="20"/>
            </w:rPr>
            <w:fldChar w:fldCharType="begin"/>
          </w:r>
          <w:r>
            <w:rPr>
              <w:sz w:val="20"/>
            </w:rPr>
            <w:instrText xml:space="preserve">PAGE </w:instrText>
          </w:r>
          <w:r>
            <w:rPr>
              <w:sz w:val="20"/>
            </w:rPr>
            <w:fldChar w:fldCharType="separate"/>
          </w:r>
          <w:r>
            <w:rPr>
              <w:sz w:val="20"/>
            </w:rPr>
            <w:t>8</w:t>
          </w:r>
          <w:r>
            <w:rPr>
              <w:sz w:val="20"/>
            </w:rPr>
            <w:fldChar w:fldCharType="end"/>
          </w:r>
          <w:r>
            <w:rPr>
              <w:sz w:val="20"/>
            </w:rPr>
            <w:t xml:space="preserve"> av </w:t>
          </w:r>
          <w:r>
            <w:rPr>
              <w:sz w:val="20"/>
            </w:rPr>
            <w:fldChar w:fldCharType="begin"/>
          </w:r>
          <w:r>
            <w:rPr>
              <w:sz w:val="20"/>
            </w:rPr>
            <w:instrText>NUMPAGES</w:instrText>
          </w:r>
          <w:r>
            <w:rPr>
              <w:sz w:val="20"/>
            </w:rPr>
            <w:fldChar w:fldCharType="separate"/>
          </w:r>
          <w:r>
            <w:rPr>
              <w:sz w:val="20"/>
            </w:rPr>
            <w:t>8</w:t>
          </w:r>
          <w:r>
            <w:rPr>
              <w:sz w:val="20"/>
            </w:rPr>
            <w:fldChar w:fldCharType="end"/>
          </w:r>
        </w:p>
      </w:tc>
    </w:tr>
  </w:tbl>
  <w:p w14:paraId="47B16B38" w14:textId="77777777" w:rsidR="00917DB9" w:rsidRDefault="00917DB9">
    <w:pPr>
      <w:rPr>
        <w:sz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14" w:type="dxa"/>
      <w:tblInd w:w="71" w:type="dxa"/>
      <w:tblBorders>
        <w:top w:val="single" w:sz="12" w:space="0" w:color="808080"/>
        <w:left w:val="single" w:sz="12" w:space="0" w:color="auto"/>
        <w:bottom w:val="single" w:sz="12" w:space="0" w:color="808080"/>
        <w:right w:val="single" w:sz="12" w:space="0" w:color="auto"/>
        <w:insideH w:val="single" w:sz="6" w:space="0" w:color="808080"/>
        <w:insideV w:val="single" w:sz="6" w:space="0" w:color="808080"/>
      </w:tblBorders>
      <w:tblLayout w:type="fixed"/>
      <w:tblCellMar>
        <w:left w:w="71" w:type="dxa"/>
        <w:right w:w="71" w:type="dxa"/>
      </w:tblCellMar>
      <w:tblLook w:val="0000" w:firstRow="0" w:lastRow="0" w:firstColumn="0" w:lastColumn="0" w:noHBand="0" w:noVBand="0"/>
    </w:tblPr>
    <w:tblGrid>
      <w:gridCol w:w="2268"/>
      <w:gridCol w:w="2127"/>
      <w:gridCol w:w="1559"/>
      <w:gridCol w:w="1559"/>
      <w:gridCol w:w="851"/>
      <w:gridCol w:w="850"/>
    </w:tblGrid>
    <w:tr w:rsidR="00865397" w14:paraId="47B16B3D" w14:textId="77777777" w:rsidTr="007A2FF0">
      <w:trPr>
        <w:cantSplit/>
      </w:trPr>
      <w:tc>
        <w:tcPr>
          <w:tcW w:w="5954" w:type="dxa"/>
          <w:gridSpan w:val="3"/>
          <w:tcBorders>
            <w:top w:val="single" w:sz="12" w:space="0" w:color="auto"/>
            <w:bottom w:val="single" w:sz="6" w:space="0" w:color="auto"/>
            <w:right w:val="single" w:sz="6" w:space="0" w:color="auto"/>
          </w:tcBorders>
        </w:tcPr>
        <w:p w14:paraId="47B16B3B" w14:textId="77777777" w:rsidR="00B46E74" w:rsidRDefault="00000000" w:rsidP="007A2FF0">
          <w:pPr>
            <w:spacing w:before="120" w:after="120"/>
            <w:jc w:val="center"/>
            <w:rPr>
              <w:b/>
              <w:szCs w:val="24"/>
            </w:rPr>
          </w:pPr>
          <w:r>
            <w:rPr>
              <w:b/>
              <w:color w:val="000080"/>
              <w:szCs w:val="24"/>
            </w:rPr>
            <w:t xml:space="preserve">Kvalitetssystem for </w:t>
          </w:r>
          <w:r w:rsidR="00C6135D">
            <w:rPr>
              <w:b/>
              <w:color w:val="000080"/>
              <w:szCs w:val="24"/>
            </w:rPr>
            <w:fldChar w:fldCharType="begin" w:fldLock="1"/>
          </w:r>
          <w:r>
            <w:rPr>
              <w:b/>
              <w:color w:val="000080"/>
              <w:szCs w:val="24"/>
            </w:rPr>
            <w:instrText>DOCPROPERTY EK_Bedriftsnavn \*charformat</w:instrText>
          </w:r>
          <w:r w:rsidR="00C6135D">
            <w:rPr>
              <w:b/>
              <w:color w:val="000080"/>
              <w:szCs w:val="24"/>
            </w:rPr>
            <w:fldChar w:fldCharType="separate"/>
          </w:r>
          <w:r>
            <w:rPr>
              <w:b/>
              <w:color w:val="000080"/>
              <w:szCs w:val="24"/>
            </w:rPr>
            <w:t>Havbruksstasjonen i Tromsø AS</w:t>
          </w:r>
          <w:r w:rsidR="00C6135D">
            <w:rPr>
              <w:b/>
              <w:color w:val="000080"/>
              <w:szCs w:val="24"/>
            </w:rPr>
            <w:fldChar w:fldCharType="end"/>
          </w:r>
          <w:r w:rsidR="00C6135D">
            <w:rPr>
              <w:b/>
              <w:color w:val="000080"/>
              <w:szCs w:val="24"/>
            </w:rPr>
            <w:fldChar w:fldCharType="begin"/>
          </w:r>
          <w:r>
            <w:rPr>
              <w:b/>
              <w:color w:val="000080"/>
              <w:szCs w:val="24"/>
            </w:rPr>
            <w:instrText xml:space="preserve">  \* MERGEFORMAT </w:instrText>
          </w:r>
          <w:r w:rsidR="00C6135D">
            <w:rPr>
              <w:b/>
              <w:color w:val="000080"/>
              <w:szCs w:val="24"/>
            </w:rPr>
            <w:fldChar w:fldCharType="end"/>
          </w:r>
        </w:p>
      </w:tc>
      <w:tc>
        <w:tcPr>
          <w:tcW w:w="3260" w:type="dxa"/>
          <w:gridSpan w:val="3"/>
          <w:tcBorders>
            <w:top w:val="single" w:sz="12" w:space="0" w:color="auto"/>
            <w:left w:val="nil"/>
            <w:bottom w:val="single" w:sz="6" w:space="0" w:color="auto"/>
          </w:tcBorders>
        </w:tcPr>
        <w:p w14:paraId="47B16B3C" w14:textId="77777777" w:rsidR="00B46E74" w:rsidRDefault="00000000" w:rsidP="007A2FF0">
          <w:pPr>
            <w:spacing w:before="120" w:after="120"/>
            <w:jc w:val="center"/>
          </w:pPr>
          <w:r>
            <w:fldChar w:fldCharType="begin" w:fldLock="1"/>
          </w:r>
          <w:r w:rsidR="00FB5A92">
            <w:instrText xml:space="preserve"> DOCPROPERTY EK_S00M0101 </w:instrText>
          </w:r>
          <w:r>
            <w:fldChar w:fldCharType="separate"/>
          </w:r>
          <w:r w:rsidR="00FB5A92">
            <w:t xml:space="preserve">Forsøk </w:t>
          </w:r>
          <w:r>
            <w:fldChar w:fldCharType="end"/>
          </w:r>
        </w:p>
      </w:tc>
    </w:tr>
    <w:tr w:rsidR="00865397" w14:paraId="47B16B41" w14:textId="77777777" w:rsidTr="007A2FF0">
      <w:trPr>
        <w:cantSplit/>
      </w:trPr>
      <w:tc>
        <w:tcPr>
          <w:tcW w:w="5954" w:type="dxa"/>
          <w:gridSpan w:val="3"/>
          <w:tcBorders>
            <w:top w:val="single" w:sz="6" w:space="0" w:color="auto"/>
            <w:bottom w:val="single" w:sz="6" w:space="0" w:color="auto"/>
            <w:right w:val="single" w:sz="6" w:space="0" w:color="auto"/>
          </w:tcBorders>
        </w:tcPr>
        <w:p w14:paraId="47B16B3E" w14:textId="77777777" w:rsidR="00B46E74" w:rsidRDefault="00000000" w:rsidP="007A2FF0">
          <w:pPr>
            <w:spacing w:before="80" w:after="80"/>
            <w:jc w:val="center"/>
            <w:rPr>
              <w:b/>
            </w:rPr>
          </w:pPr>
          <w:r>
            <w:rPr>
              <w:b/>
              <w:color w:val="000080"/>
            </w:rPr>
            <w:fldChar w:fldCharType="begin" w:fldLock="1"/>
          </w:r>
          <w:r>
            <w:rPr>
              <w:b/>
              <w:color w:val="000080"/>
            </w:rPr>
            <w:instrText>DOCPROPERTY EK_DokTittel \*charformat</w:instrText>
          </w:r>
          <w:r>
            <w:rPr>
              <w:b/>
              <w:color w:val="000080"/>
            </w:rPr>
            <w:fldChar w:fldCharType="separate"/>
          </w:r>
          <w:r>
            <w:rPr>
              <w:b/>
              <w:color w:val="000080"/>
            </w:rPr>
            <w:t>Forsøksavtale</w:t>
          </w:r>
          <w:r>
            <w:rPr>
              <w:b/>
              <w:color w:val="000080"/>
            </w:rPr>
            <w:fldChar w:fldCharType="end"/>
          </w:r>
        </w:p>
      </w:tc>
      <w:tc>
        <w:tcPr>
          <w:tcW w:w="1559" w:type="dxa"/>
          <w:tcBorders>
            <w:top w:val="single" w:sz="6" w:space="0" w:color="auto"/>
            <w:left w:val="nil"/>
            <w:bottom w:val="single" w:sz="6" w:space="0" w:color="auto"/>
          </w:tcBorders>
        </w:tcPr>
        <w:p w14:paraId="47B16B3F" w14:textId="77777777" w:rsidR="00B46E74" w:rsidRDefault="00000000" w:rsidP="007A2FF0">
          <w:pPr>
            <w:spacing w:before="80" w:after="80"/>
          </w:pPr>
          <w:r>
            <w:rPr>
              <w:color w:val="000080"/>
            </w:rPr>
            <w:fldChar w:fldCharType="begin" w:fldLock="1"/>
          </w:r>
          <w:r>
            <w:rPr>
              <w:color w:val="000080"/>
            </w:rPr>
            <w:instrText>DOCPROPERTY EK_DokType \*charformat</w:instrText>
          </w:r>
          <w:r>
            <w:rPr>
              <w:color w:val="000080"/>
            </w:rPr>
            <w:fldChar w:fldCharType="separate"/>
          </w:r>
          <w:r>
            <w:rPr>
              <w:color w:val="000080"/>
            </w:rPr>
            <w:t>Skjema</w:t>
          </w:r>
          <w:r>
            <w:rPr>
              <w:color w:val="000080"/>
            </w:rPr>
            <w:fldChar w:fldCharType="end"/>
          </w:r>
        </w:p>
      </w:tc>
      <w:tc>
        <w:tcPr>
          <w:tcW w:w="1701" w:type="dxa"/>
          <w:gridSpan w:val="2"/>
          <w:tcBorders>
            <w:top w:val="single" w:sz="6" w:space="0" w:color="auto"/>
            <w:left w:val="nil"/>
            <w:bottom w:val="single" w:sz="6" w:space="0" w:color="auto"/>
          </w:tcBorders>
          <w:vAlign w:val="center"/>
        </w:tcPr>
        <w:p w14:paraId="47B16B40" w14:textId="77777777" w:rsidR="00B46E74" w:rsidRDefault="00000000" w:rsidP="007A2FF0">
          <w:r>
            <w:rPr>
              <w:color w:val="000080"/>
            </w:rPr>
            <w:fldChar w:fldCharType="begin" w:fldLock="1"/>
          </w:r>
          <w:r>
            <w:rPr>
              <w:color w:val="000080"/>
            </w:rPr>
            <w:instrText>DOCPROPERTY EK_RefNr \*charformat</w:instrText>
          </w:r>
          <w:r>
            <w:rPr>
              <w:color w:val="000080"/>
            </w:rPr>
            <w:fldChar w:fldCharType="separate"/>
          </w:r>
          <w:r>
            <w:rPr>
              <w:color w:val="000080"/>
            </w:rPr>
            <w:t>Forsøk1.1</w:t>
          </w:r>
          <w:r>
            <w:rPr>
              <w:color w:val="000080"/>
            </w:rPr>
            <w:fldChar w:fldCharType="end"/>
          </w:r>
        </w:p>
      </w:tc>
    </w:tr>
    <w:tr w:rsidR="00865397" w14:paraId="47B16B4E" w14:textId="77777777" w:rsidTr="007A2FF0">
      <w:tblPrEx>
        <w:tblCellMar>
          <w:left w:w="56" w:type="dxa"/>
          <w:right w:w="56" w:type="dxa"/>
        </w:tblCellMar>
      </w:tblPrEx>
      <w:trPr>
        <w:cantSplit/>
      </w:trPr>
      <w:tc>
        <w:tcPr>
          <w:tcW w:w="2268" w:type="dxa"/>
          <w:tcBorders>
            <w:top w:val="nil"/>
            <w:bottom w:val="single" w:sz="12" w:space="0" w:color="auto"/>
            <w:right w:val="nil"/>
          </w:tcBorders>
        </w:tcPr>
        <w:p w14:paraId="47B16B42" w14:textId="77777777" w:rsidR="00B46E74" w:rsidRDefault="00000000" w:rsidP="00B46E74">
          <w:pPr>
            <w:rPr>
              <w:color w:val="000080"/>
              <w:sz w:val="20"/>
            </w:rPr>
          </w:pPr>
          <w:r>
            <w:rPr>
              <w:sz w:val="16"/>
            </w:rPr>
            <w:t>Skrevet av:</w:t>
          </w:r>
        </w:p>
        <w:p w14:paraId="47B16B43" w14:textId="77777777" w:rsidR="00B46E74" w:rsidRDefault="00000000" w:rsidP="00B46E74">
          <w:pPr>
            <w:rPr>
              <w:sz w:val="20"/>
            </w:rPr>
          </w:pPr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>DOCPROPERTY EK_SkrevetAv \*charformat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TH, KNF, AEH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2127" w:type="dxa"/>
          <w:tcBorders>
            <w:top w:val="nil"/>
            <w:left w:val="single" w:sz="6" w:space="0" w:color="auto"/>
            <w:bottom w:val="single" w:sz="12" w:space="0" w:color="auto"/>
            <w:right w:val="nil"/>
          </w:tcBorders>
        </w:tcPr>
        <w:p w14:paraId="47B16B44" w14:textId="77777777" w:rsidR="00B46E74" w:rsidRDefault="00000000" w:rsidP="00B46E74">
          <w:pPr>
            <w:rPr>
              <w:color w:val="000080"/>
              <w:sz w:val="20"/>
            </w:rPr>
          </w:pPr>
          <w:r>
            <w:rPr>
              <w:sz w:val="16"/>
            </w:rPr>
            <w:t>Godkjent av:</w:t>
          </w:r>
        </w:p>
        <w:p w14:paraId="47B16B45" w14:textId="77777777" w:rsidR="00B46E74" w:rsidRDefault="00000000" w:rsidP="00B46E74"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>DOCPROPERTY EK_Signatur \*charformat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Rita Sæther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1559" w:type="dxa"/>
          <w:tcBorders>
            <w:top w:val="nil"/>
            <w:left w:val="single" w:sz="6" w:space="0" w:color="auto"/>
            <w:bottom w:val="single" w:sz="12" w:space="0" w:color="auto"/>
            <w:right w:val="nil"/>
          </w:tcBorders>
        </w:tcPr>
        <w:p w14:paraId="47B16B46" w14:textId="77777777" w:rsidR="00B46E74" w:rsidRDefault="00000000" w:rsidP="00B46E74">
          <w:pPr>
            <w:rPr>
              <w:sz w:val="16"/>
            </w:rPr>
          </w:pPr>
          <w:r>
            <w:rPr>
              <w:sz w:val="16"/>
            </w:rPr>
            <w:t>Gjelder fra:</w:t>
          </w:r>
        </w:p>
        <w:p w14:paraId="47B16B47" w14:textId="77777777" w:rsidR="00B46E74" w:rsidRDefault="00000000" w:rsidP="00B46E74">
          <w:pPr>
            <w:rPr>
              <w:sz w:val="20"/>
            </w:rPr>
          </w:pPr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>DOCPROPERTY EK_GjelderFra \*charformat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12.11.2025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1559" w:type="dxa"/>
          <w:tcBorders>
            <w:top w:val="nil"/>
            <w:left w:val="single" w:sz="6" w:space="0" w:color="auto"/>
            <w:bottom w:val="single" w:sz="12" w:space="0" w:color="auto"/>
            <w:right w:val="nil"/>
          </w:tcBorders>
        </w:tcPr>
        <w:p w14:paraId="47B16B48" w14:textId="77777777" w:rsidR="00B46E74" w:rsidRDefault="00000000" w:rsidP="00B46E74">
          <w:pPr>
            <w:rPr>
              <w:sz w:val="16"/>
            </w:rPr>
          </w:pPr>
          <w:r>
            <w:rPr>
              <w:sz w:val="16"/>
            </w:rPr>
            <w:t>Sist revidert:</w:t>
          </w:r>
        </w:p>
        <w:p w14:paraId="47B16B49" w14:textId="77777777" w:rsidR="00B46E74" w:rsidRDefault="00000000" w:rsidP="00B46E74">
          <w:pPr>
            <w:rPr>
              <w:color w:val="000080"/>
              <w:sz w:val="20"/>
            </w:rPr>
          </w:pPr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 xml:space="preserve"> DOCPROPERTY EK_IBrukDato 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12.11.2025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851" w:type="dxa"/>
          <w:tcBorders>
            <w:top w:val="nil"/>
            <w:left w:val="single" w:sz="6" w:space="0" w:color="auto"/>
            <w:bottom w:val="single" w:sz="12" w:space="0" w:color="auto"/>
            <w:right w:val="nil"/>
          </w:tcBorders>
        </w:tcPr>
        <w:p w14:paraId="47B16B4A" w14:textId="77777777" w:rsidR="00B46E74" w:rsidRDefault="00000000" w:rsidP="00B46E74">
          <w:pPr>
            <w:rPr>
              <w:sz w:val="16"/>
            </w:rPr>
          </w:pPr>
          <w:r>
            <w:rPr>
              <w:sz w:val="16"/>
            </w:rPr>
            <w:t>Versjon:</w:t>
          </w:r>
        </w:p>
        <w:p w14:paraId="47B16B4B" w14:textId="77777777" w:rsidR="00B46E74" w:rsidRDefault="00000000" w:rsidP="00B46E74">
          <w:pPr>
            <w:rPr>
              <w:sz w:val="20"/>
            </w:rPr>
          </w:pPr>
          <w:r>
            <w:rPr>
              <w:color w:val="000080"/>
              <w:sz w:val="20"/>
            </w:rPr>
            <w:fldChar w:fldCharType="begin" w:fldLock="1"/>
          </w:r>
          <w:r>
            <w:rPr>
              <w:color w:val="000080"/>
              <w:sz w:val="20"/>
            </w:rPr>
            <w:instrText>DOCPROPERTY EK_Utgave \*charformat</w:instrText>
          </w:r>
          <w:r>
            <w:rPr>
              <w:color w:val="000080"/>
              <w:sz w:val="20"/>
            </w:rPr>
            <w:fldChar w:fldCharType="separate"/>
          </w:r>
          <w:r>
            <w:rPr>
              <w:color w:val="000080"/>
              <w:sz w:val="20"/>
            </w:rPr>
            <w:t>3.13</w:t>
          </w:r>
          <w:r>
            <w:rPr>
              <w:color w:val="000080"/>
              <w:sz w:val="20"/>
            </w:rPr>
            <w:fldChar w:fldCharType="end"/>
          </w:r>
        </w:p>
      </w:tc>
      <w:tc>
        <w:tcPr>
          <w:tcW w:w="850" w:type="dxa"/>
          <w:tcBorders>
            <w:top w:val="nil"/>
            <w:left w:val="single" w:sz="6" w:space="0" w:color="auto"/>
            <w:bottom w:val="single" w:sz="12" w:space="0" w:color="auto"/>
          </w:tcBorders>
        </w:tcPr>
        <w:p w14:paraId="47B16B4C" w14:textId="77777777" w:rsidR="00B46E74" w:rsidRDefault="00000000" w:rsidP="00B46E74">
          <w:pPr>
            <w:rPr>
              <w:sz w:val="20"/>
            </w:rPr>
          </w:pPr>
          <w:r>
            <w:rPr>
              <w:sz w:val="16"/>
            </w:rPr>
            <w:t>Sidenr:</w:t>
          </w:r>
        </w:p>
        <w:p w14:paraId="47B16B4D" w14:textId="77777777" w:rsidR="00B46E74" w:rsidRDefault="00000000" w:rsidP="00B46E74">
          <w:r>
            <w:rPr>
              <w:sz w:val="20"/>
            </w:rPr>
            <w:fldChar w:fldCharType="begin"/>
          </w:r>
          <w:r>
            <w:rPr>
              <w:sz w:val="20"/>
            </w:rPr>
            <w:instrText xml:space="preserve">PAGE </w:instrText>
          </w:r>
          <w:r>
            <w:rPr>
              <w:sz w:val="20"/>
            </w:rPr>
            <w:fldChar w:fldCharType="separate"/>
          </w:r>
          <w:r>
            <w:rPr>
              <w:sz w:val="20"/>
            </w:rPr>
            <w:t>1</w:t>
          </w:r>
          <w:r>
            <w:rPr>
              <w:sz w:val="20"/>
            </w:rPr>
            <w:fldChar w:fldCharType="end"/>
          </w:r>
          <w:r>
            <w:rPr>
              <w:sz w:val="20"/>
            </w:rPr>
            <w:t xml:space="preserve"> av </w:t>
          </w:r>
          <w:r>
            <w:rPr>
              <w:sz w:val="20"/>
            </w:rPr>
            <w:fldChar w:fldCharType="begin"/>
          </w:r>
          <w:r>
            <w:rPr>
              <w:sz w:val="20"/>
            </w:rPr>
            <w:instrText>NUMPAGES</w:instrText>
          </w:r>
          <w:r>
            <w:rPr>
              <w:sz w:val="20"/>
            </w:rPr>
            <w:fldChar w:fldCharType="separate"/>
          </w:r>
          <w:r>
            <w:rPr>
              <w:sz w:val="20"/>
            </w:rPr>
            <w:t>8</w:t>
          </w:r>
          <w:r>
            <w:rPr>
              <w:sz w:val="20"/>
            </w:rPr>
            <w:fldChar w:fldCharType="end"/>
          </w:r>
        </w:p>
      </w:tc>
    </w:tr>
  </w:tbl>
  <w:p w14:paraId="47B16B4F" w14:textId="77777777" w:rsidR="008B4D6F" w:rsidRDefault="008B4D6F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attachedTemplate r:id="rId1"/>
  <w:defaultTabStop w:val="709"/>
  <w:hyphenationZone w:val="425"/>
  <w:doNotHyphenateCaps/>
  <w:drawingGridHorizontalSpacing w:val="187"/>
  <w:drawingGridVerticalSpacing w:val="127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vdeling" w:val="lab_avdeling"/>
    <w:docVar w:name="Avsnitt" w:val="lab_avsnitt"/>
    <w:docVar w:name="Bedriftsnavn" w:val="Datakvalitet AS"/>
    <w:docVar w:name="beskyttet" w:val="nei"/>
    <w:docVar w:name="docver" w:val="2.20"/>
    <w:docVar w:name="ek_ansvarlig" w:val="Tove Karita Hansen"/>
    <w:docVar w:name="ek_dbfields" w:val="EK_Avdeling¤2#4¤2# ¤3#EK_Avsnitt¤2#4¤2# ¤3#EK_Bedriftsnavn¤2#1¤2#Havbruksstasjonen i Tromsø AS¤3#EK_GjelderFra¤2#0¤2#12.08.2021¤3#EK_Opprettet¤2#0¤2#16.01.2020¤3#EK_Utgitt¤2#0¤2#17.01.2020¤3#EK_IBrukDato¤2#0¤2#12.08.2021¤3#EK_DokumentID¤2#0¤2#D00913¤3#EK_DokTittel¤2#0¤2#Forsøksavtale¤3#EK_DokType¤2#0¤2#Skjema¤3#EK_EksRef¤2#2¤2# 0_x0009_¤3#EK_Erstatter¤2#0¤2#2.02¤3#EK_ErstatterD¤2#0¤2#17.08.2020¤3#EK_Signatur¤2#0¤2#Rita Sæther¤3#EK_Verifisert¤2#0¤2# ¤3#EK_Hørt¤2#0¤2# ¤3#EK_AuditReview¤2#2¤2# ¤3#EK_AuditApprove¤2#2¤2# ¤3#EK_Gradering¤2#0¤2#Åpen¤3#EK_Gradnr¤2#4¤2#0¤3#EK_Kapittel¤2#4¤2# ¤3#EK_Referanse¤2#2¤2# 0_x0009_¤3#EK_RefNr¤2#0¤2#Skjema.2.1¤3#EK_Revisjon¤2#0¤2#2.03¤3#EK_Ansvarlig¤2#0¤2#Tove Karita Hansen¤3#EK_SkrevetAv¤2#0¤2#TH, KNF¤3#EK_DokAnsvNavn¤2#0¤2# ¤3#EK_UText2¤2#0¤2# ¤3#EK_UText3¤2#0¤2# ¤3#EK_UText4¤2#0¤2# ¤3#EK_Status¤2#0¤2#I bruk¤3#EK_Stikkord¤2#0¤2#Søknad, internsøknad, kontrakt,¤3#EK_SuperStikkord¤2#0¤2#Søknad, internsøknad, kontrakt, forsøk¤3#EK_Rapport¤2#3¤2#¤3#EK_EKPrintMerke¤2#0¤2#Uoffisiell utskrift er kun gyldig på utskriftsdato¤3#EK_Watermark¤2#0¤2#¤3#EK_Utgave¤2#0¤2#2.03¤3#EK_Merknad¤2#7¤2#ingen meknader_x000d__x000a_Forlenget gyldighet til 12.08.2022¤3#EK_VerLogg¤2#2¤2#Ver. 2.03 - 12.08.2021|ingen meknader_x000d__x000a_Forlenget gyldighet til 12.08.2022¤1#Ver. 2.02 - 17.08.2020|Endret småting._x000d__x000a_Forlenget gyldighet til 17.08.2021¤1#Ver. 2.01 - 30.03.2020|Spesifisert at ansatte på HiT ikke trenger føres opp under medarbeidere. Lagt inn punkt om hva som skal gjøres med reater av forsøksfôr._x000d__x000a_Forlenget gyldighet til 30.03.2021¤1#Ver. 2.00 - 24.02.2020|Endret navn på dokumentet og ellers kosmetiske endringer i teksten¤1#Ver. 1.00 - 17.01.2020|Nytt skjema for forsøk ved LA, FHL, SA og SMAK.¤3#EK_RF1¤2#4¤2# ¤3#EK_RF2¤2#4¤2# ¤3#EK_RF3¤2#4¤2# ¤3#EK_RF4¤2#4¤2# ¤3#EK_RF5¤2#4¤2# ¤3#EK_RF6¤2#4¤2# ¤3#EK_RF7¤2#4¤2# ¤3#EK_RF8¤2#4¤2# ¤3#EK_RF9¤2#4¤2# ¤3#EK_Mappe1¤2#4¤2# ¤3#EK_Mappe2¤2#4¤2# ¤3#EK_Mappe3¤2#4¤2# ¤3#EK_Mappe4¤2#4¤2# ¤3#EK_Mappe5¤2#4¤2# ¤3#EK_Mappe6¤2#4¤2# ¤3#EK_Mappe7¤2#4¤2# ¤3#EK_Mappe8¤2#4¤2# ¤3#EK_Mappe9¤2#4¤2# ¤3#EK_DL¤2#0¤2#1¤3#EK_GjelderTil¤2#0¤2#12.08.2022¤3#EK_Vedlegg¤2#2¤2# 0_x0009_¤3#EK_AvdelingOver¤2#4¤2# ¤3#EK_HRefNr¤2#0¤2# ¤3#EK_HbNavn¤2#0¤2# ¤3#EK_DokRefnr¤2#4¤2#001002¤3#EK_Dokendrdato¤2#4¤2#17.08.2020 10.13.28¤3#EK_HbType¤2#4¤2# ¤3#EK_Offisiell¤2#4¤2# ¤3#EK_VedleggRef¤2#4¤2#Skjema.2.1¤3#EK_Strukt00¤2#5¤2#¤5#Skjema¤5#Diverse skjemaer¤5#0¤5#0¤4#.¤5#2¤5#Skjema forsøk¤5#0¤5#0¤4#/¤3#EK_Strukt01¤2#5¤2#¤3#EK_Pub¤2#6¤2#;15;10;¤3#EKR_DokType¤2#0¤2# ¤3#EKR_Doktittel¤2#0¤2# ¤3#EKR_DokumentID¤2#0¤2# ¤3#EKR_RefNr¤2#0¤2# ¤3#EKR_Gradering¤2#0¤2# ¤3#EKR_Signatur¤2#0¤2# ¤3#EKR_Verifisert¤2#0¤2# ¤3#EKR_Hørt¤2#0¤2# ¤3#EKR_AuditReview¤2#2¤2# ¤3#EKR_AuditApprove¤2#2¤2# ¤3#EKR_AuditFinal¤2#2¤2# ¤3#EKR_Dokeier¤2#0¤2# ¤3#EKR_Status¤2#0¤2# ¤3#EKR_Opprettet¤2#0¤2# ¤3#EKR_Endret¤2#0¤2# ¤3#EKR_Ibruk¤2#0¤2# ¤3#EKR_Rapport¤2#3¤2# ¤3#EKR_Utgitt¤2#0¤2# ¤3#EKR_SkrevetAv¤2#0¤2# ¤3#EKR_UText1¤2#0¤2# ¤3#EKR_UText2¤2#0¤2# ¤3#EKR_UText3¤2#0¤2# ¤3#EKR_UText4¤2#0¤2# ¤3#EKR_DokRefnr¤2#4¤2# ¤3#EKR_Gradnr¤2#4¤2# ¤3#EKR_Strukt00¤2#5¤2#¤5#Skjema¤5#Diverse skjemaer¤5#0¤5#0¤4#.¤5#2¤5#Skjema forsøk¤5#0¤5#0¤4#/¤3#"/>
    <w:docVar w:name="ek_dl" w:val="1"/>
    <w:docVar w:name="ek_dokansvnavn" w:val=" "/>
    <w:docVar w:name="ek_doktittel" w:val="Forsøksavtale"/>
    <w:docVar w:name="ek_doktype" w:val="Skjema"/>
    <w:docVar w:name="ek_dokumentid" w:val="D00913"/>
    <w:docVar w:name="ek_erstatter" w:val="2.02"/>
    <w:docVar w:name="ek_erstatterd" w:val="17.08.2020"/>
    <w:docVar w:name="ek_format" w:val="-10"/>
    <w:docVar w:name="ek_gjelderfra" w:val="12.08.2021"/>
    <w:docVar w:name="ek_gjeldertil" w:val="12.08.2022"/>
    <w:docVar w:name="ek_gradering" w:val="Åpen"/>
    <w:docVar w:name="ek_hbnavn" w:val=" "/>
    <w:docVar w:name="ek_hrefnr" w:val=" "/>
    <w:docVar w:name="ek_hørt" w:val=" "/>
    <w:docVar w:name="ek_ibrukdato" w:val="12.08.2021"/>
    <w:docVar w:name="ek_merknad" w:val="ingen meknader_x000d__x000a_Forlenget gyldighet til 12.08.2022"/>
    <w:docVar w:name="ek_opprettet" w:val="16.01.2020"/>
    <w:docVar w:name="ek_rapport" w:val="[]"/>
    <w:docVar w:name="ek_refnr" w:val="Skjema.2.1"/>
    <w:docVar w:name="ek_revisjon" w:val="2.03"/>
    <w:docVar w:name="ek_s00m0101" w:val="Diverse skjemaer"/>
    <w:docVar w:name="ek_signatur" w:val="Rita Sæther"/>
    <w:docVar w:name="ek_skrevetav" w:val="TH, KNF"/>
    <w:docVar w:name="ek_status" w:val="I bruk"/>
    <w:docVar w:name="ek_stikkord" w:val="Søknad, internsøknad, kontrakt,"/>
    <w:docVar w:name="ek_superstikkord" w:val="Søknad, internsøknad, kontrakt, forsøk"/>
    <w:docVar w:name="EK_TYPE" w:val="DOK"/>
    <w:docVar w:name="ek_utext2" w:val=" "/>
    <w:docVar w:name="ek_utext3" w:val=" "/>
    <w:docVar w:name="ek_utext4" w:val=" "/>
    <w:docVar w:name="ek_utgave" w:val="2.03"/>
    <w:docVar w:name="ek_utgitt" w:val="17.01.2020"/>
    <w:docVar w:name="ek_verifisert" w:val=" "/>
    <w:docVar w:name="ekr_dokeier" w:val=" "/>
    <w:docVar w:name="ekr_doktittel" w:val=" "/>
    <w:docVar w:name="ekr_doktype" w:val=" "/>
    <w:docVar w:name="ekr_dokumentid" w:val=" "/>
    <w:docVar w:name="ekr_endret" w:val=" "/>
    <w:docVar w:name="ekr_gradering" w:val=" "/>
    <w:docVar w:name="ekr_hørt" w:val=" "/>
    <w:docVar w:name="ekr_ibruk" w:val=" "/>
    <w:docVar w:name="ekr_opprettet" w:val=" "/>
    <w:docVar w:name="ekr_rapport" w:val=" "/>
    <w:docVar w:name="ekr_refnr" w:val=" "/>
    <w:docVar w:name="ekr_signatur" w:val=" "/>
    <w:docVar w:name="ekr_skrevetav" w:val=" "/>
    <w:docVar w:name="ekr_status" w:val=" "/>
    <w:docVar w:name="ekr_utext1" w:val=" "/>
    <w:docVar w:name="ekr_utext2" w:val=" "/>
    <w:docVar w:name="ekr_utext3" w:val=" "/>
    <w:docVar w:name="ekr_utext4" w:val=" "/>
    <w:docVar w:name="ekr_utgitt" w:val=" "/>
    <w:docVar w:name="ekr_verifisert" w:val=" "/>
    <w:docVar w:name="EksRef" w:val="[EksRef]"/>
    <w:docVar w:name="Erstatter" w:val="lab_erstatter"/>
    <w:docVar w:name="KHB" w:val="UB"/>
    <w:docVar w:name="skitten" w:val="0"/>
    <w:docVar w:name="Tittel" w:val="Dette er en Test tittel."/>
  </w:docVars>
  <w:rsids>
    <w:rsidRoot w:val="00743D54"/>
    <w:rsid w:val="00004F8E"/>
    <w:rsid w:val="00020A11"/>
    <w:rsid w:val="00022933"/>
    <w:rsid w:val="0004407A"/>
    <w:rsid w:val="00045BAF"/>
    <w:rsid w:val="00055066"/>
    <w:rsid w:val="0006100B"/>
    <w:rsid w:val="0006153B"/>
    <w:rsid w:val="00063C21"/>
    <w:rsid w:val="000B5993"/>
    <w:rsid w:val="000E5F7A"/>
    <w:rsid w:val="0011179E"/>
    <w:rsid w:val="001313F3"/>
    <w:rsid w:val="00165025"/>
    <w:rsid w:val="00171A58"/>
    <w:rsid w:val="00175729"/>
    <w:rsid w:val="00182F9D"/>
    <w:rsid w:val="001830CA"/>
    <w:rsid w:val="00195230"/>
    <w:rsid w:val="001A203B"/>
    <w:rsid w:val="001A3650"/>
    <w:rsid w:val="001C2326"/>
    <w:rsid w:val="001E3E3B"/>
    <w:rsid w:val="001E5C23"/>
    <w:rsid w:val="001F2E84"/>
    <w:rsid w:val="001F7864"/>
    <w:rsid w:val="00207DAE"/>
    <w:rsid w:val="00212A70"/>
    <w:rsid w:val="00214F6B"/>
    <w:rsid w:val="002374D6"/>
    <w:rsid w:val="00253879"/>
    <w:rsid w:val="002701B0"/>
    <w:rsid w:val="00275379"/>
    <w:rsid w:val="002846CB"/>
    <w:rsid w:val="00286DE1"/>
    <w:rsid w:val="00294141"/>
    <w:rsid w:val="002B046E"/>
    <w:rsid w:val="002B3C3D"/>
    <w:rsid w:val="002C5044"/>
    <w:rsid w:val="002D0737"/>
    <w:rsid w:val="002D7330"/>
    <w:rsid w:val="002F44E9"/>
    <w:rsid w:val="00343139"/>
    <w:rsid w:val="00353EED"/>
    <w:rsid w:val="00360C33"/>
    <w:rsid w:val="00374632"/>
    <w:rsid w:val="00392F1F"/>
    <w:rsid w:val="003C7916"/>
    <w:rsid w:val="00401107"/>
    <w:rsid w:val="00426F44"/>
    <w:rsid w:val="00441576"/>
    <w:rsid w:val="00464010"/>
    <w:rsid w:val="00477315"/>
    <w:rsid w:val="00486763"/>
    <w:rsid w:val="00495F42"/>
    <w:rsid w:val="00497328"/>
    <w:rsid w:val="004A0094"/>
    <w:rsid w:val="004B0630"/>
    <w:rsid w:val="004C373C"/>
    <w:rsid w:val="004E0710"/>
    <w:rsid w:val="0050181B"/>
    <w:rsid w:val="00501DDD"/>
    <w:rsid w:val="00523EBB"/>
    <w:rsid w:val="00542A4A"/>
    <w:rsid w:val="0055525C"/>
    <w:rsid w:val="00556C5B"/>
    <w:rsid w:val="00587479"/>
    <w:rsid w:val="00592C81"/>
    <w:rsid w:val="005B4C1B"/>
    <w:rsid w:val="005C3E86"/>
    <w:rsid w:val="005E4F70"/>
    <w:rsid w:val="005F2F64"/>
    <w:rsid w:val="00606966"/>
    <w:rsid w:val="006326AE"/>
    <w:rsid w:val="00632FF3"/>
    <w:rsid w:val="00634381"/>
    <w:rsid w:val="00644B50"/>
    <w:rsid w:val="00664207"/>
    <w:rsid w:val="0069626B"/>
    <w:rsid w:val="00696AB0"/>
    <w:rsid w:val="006B470C"/>
    <w:rsid w:val="006D6EF8"/>
    <w:rsid w:val="006E0A5F"/>
    <w:rsid w:val="006F3E78"/>
    <w:rsid w:val="00706D92"/>
    <w:rsid w:val="007128DB"/>
    <w:rsid w:val="00713902"/>
    <w:rsid w:val="00734BCB"/>
    <w:rsid w:val="00741261"/>
    <w:rsid w:val="00743D54"/>
    <w:rsid w:val="007666DF"/>
    <w:rsid w:val="00774988"/>
    <w:rsid w:val="007A2FF0"/>
    <w:rsid w:val="007A57D1"/>
    <w:rsid w:val="007D6026"/>
    <w:rsid w:val="007E0B19"/>
    <w:rsid w:val="00804D0F"/>
    <w:rsid w:val="00826B68"/>
    <w:rsid w:val="0084205D"/>
    <w:rsid w:val="0084609E"/>
    <w:rsid w:val="008529C0"/>
    <w:rsid w:val="00852A42"/>
    <w:rsid w:val="008557FC"/>
    <w:rsid w:val="00865397"/>
    <w:rsid w:val="008874C5"/>
    <w:rsid w:val="008930E7"/>
    <w:rsid w:val="008A0D1B"/>
    <w:rsid w:val="008A6195"/>
    <w:rsid w:val="008A76FF"/>
    <w:rsid w:val="008B4D6F"/>
    <w:rsid w:val="008B5A05"/>
    <w:rsid w:val="008C4B55"/>
    <w:rsid w:val="008D0096"/>
    <w:rsid w:val="008D2AD5"/>
    <w:rsid w:val="00917DB9"/>
    <w:rsid w:val="00927C88"/>
    <w:rsid w:val="009435D8"/>
    <w:rsid w:val="00943B28"/>
    <w:rsid w:val="00966E74"/>
    <w:rsid w:val="00973202"/>
    <w:rsid w:val="00977B35"/>
    <w:rsid w:val="00991E28"/>
    <w:rsid w:val="00994D0F"/>
    <w:rsid w:val="00A014F8"/>
    <w:rsid w:val="00A05247"/>
    <w:rsid w:val="00A20226"/>
    <w:rsid w:val="00A21CAA"/>
    <w:rsid w:val="00A22489"/>
    <w:rsid w:val="00A24D77"/>
    <w:rsid w:val="00A32C56"/>
    <w:rsid w:val="00A34600"/>
    <w:rsid w:val="00A60A03"/>
    <w:rsid w:val="00A86B23"/>
    <w:rsid w:val="00AA32C4"/>
    <w:rsid w:val="00AA432B"/>
    <w:rsid w:val="00AD74C3"/>
    <w:rsid w:val="00AE1841"/>
    <w:rsid w:val="00AE73C9"/>
    <w:rsid w:val="00B000D9"/>
    <w:rsid w:val="00B31439"/>
    <w:rsid w:val="00B335BA"/>
    <w:rsid w:val="00B46E74"/>
    <w:rsid w:val="00B635B8"/>
    <w:rsid w:val="00B66A04"/>
    <w:rsid w:val="00B83BC9"/>
    <w:rsid w:val="00B84EBF"/>
    <w:rsid w:val="00B90C2C"/>
    <w:rsid w:val="00B95616"/>
    <w:rsid w:val="00BA7AF5"/>
    <w:rsid w:val="00BB2052"/>
    <w:rsid w:val="00BB26FA"/>
    <w:rsid w:val="00BB2DE8"/>
    <w:rsid w:val="00BE3829"/>
    <w:rsid w:val="00BF4518"/>
    <w:rsid w:val="00BF5B61"/>
    <w:rsid w:val="00C0687F"/>
    <w:rsid w:val="00C14AD1"/>
    <w:rsid w:val="00C20C24"/>
    <w:rsid w:val="00C22F57"/>
    <w:rsid w:val="00C52FD6"/>
    <w:rsid w:val="00C6135D"/>
    <w:rsid w:val="00C65756"/>
    <w:rsid w:val="00C879E5"/>
    <w:rsid w:val="00C9645F"/>
    <w:rsid w:val="00CB0440"/>
    <w:rsid w:val="00CB7AE8"/>
    <w:rsid w:val="00CC4137"/>
    <w:rsid w:val="00CC6577"/>
    <w:rsid w:val="00CC6BCD"/>
    <w:rsid w:val="00CD699C"/>
    <w:rsid w:val="00CE06FF"/>
    <w:rsid w:val="00CE5117"/>
    <w:rsid w:val="00D0588B"/>
    <w:rsid w:val="00D17C50"/>
    <w:rsid w:val="00D36269"/>
    <w:rsid w:val="00D47C22"/>
    <w:rsid w:val="00D60535"/>
    <w:rsid w:val="00D909FC"/>
    <w:rsid w:val="00DE48C5"/>
    <w:rsid w:val="00E014DA"/>
    <w:rsid w:val="00E05EFD"/>
    <w:rsid w:val="00E0677B"/>
    <w:rsid w:val="00E13CAA"/>
    <w:rsid w:val="00E13D3B"/>
    <w:rsid w:val="00E311D9"/>
    <w:rsid w:val="00E42E54"/>
    <w:rsid w:val="00E722E2"/>
    <w:rsid w:val="00EA4DDF"/>
    <w:rsid w:val="00EE5CA6"/>
    <w:rsid w:val="00F43B8A"/>
    <w:rsid w:val="00F70C87"/>
    <w:rsid w:val="00F73A22"/>
    <w:rsid w:val="00FA3307"/>
    <w:rsid w:val="00FB0202"/>
    <w:rsid w:val="00FB5A92"/>
    <w:rsid w:val="00FC130E"/>
    <w:rsid w:val="00FC79B9"/>
    <w:rsid w:val="00FE6738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47B169DB"/>
  <w15:docId w15:val="{A04D6026-C398-4A4A-9D73-4F1084EF9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588B"/>
    <w:rPr>
      <w:sz w:val="24"/>
    </w:rPr>
  </w:style>
  <w:style w:type="paragraph" w:styleId="Overskrift1">
    <w:name w:val="heading 1"/>
    <w:basedOn w:val="Normal"/>
    <w:next w:val="Normal"/>
    <w:qFormat/>
    <w:rsid w:val="00C6135D"/>
    <w:pPr>
      <w:spacing w:before="240"/>
      <w:outlineLvl w:val="0"/>
    </w:pPr>
    <w:rPr>
      <w:rFonts w:ascii="Arial" w:hAnsi="Arial"/>
      <w:b/>
      <w:u w:val="single"/>
    </w:rPr>
  </w:style>
  <w:style w:type="paragraph" w:styleId="Overskrift2">
    <w:name w:val="heading 2"/>
    <w:basedOn w:val="Normal"/>
    <w:next w:val="Normal"/>
    <w:qFormat/>
    <w:rsid w:val="00C6135D"/>
    <w:pPr>
      <w:spacing w:before="120"/>
      <w:outlineLvl w:val="1"/>
    </w:pPr>
    <w:rPr>
      <w:rFonts w:ascii="Arial" w:hAnsi="Arial"/>
      <w:b/>
    </w:rPr>
  </w:style>
  <w:style w:type="paragraph" w:styleId="Overskrift3">
    <w:name w:val="heading 3"/>
    <w:basedOn w:val="Normal"/>
    <w:next w:val="Normal"/>
    <w:qFormat/>
    <w:rsid w:val="00C6135D"/>
    <w:pPr>
      <w:ind w:left="354"/>
      <w:outlineLvl w:val="2"/>
    </w:pPr>
    <w:rPr>
      <w:b/>
    </w:rPr>
  </w:style>
  <w:style w:type="paragraph" w:styleId="Overskrift4">
    <w:name w:val="heading 4"/>
    <w:basedOn w:val="Overskrift3"/>
    <w:next w:val="Normal"/>
    <w:qFormat/>
    <w:rsid w:val="00C6135D"/>
    <w:pPr>
      <w:outlineLvl w:val="3"/>
    </w:pPr>
    <w:rPr>
      <w:b w:val="0"/>
      <w:u w:val="single"/>
    </w:rPr>
  </w:style>
  <w:style w:type="paragraph" w:styleId="Overskrift6">
    <w:name w:val="heading 6"/>
    <w:basedOn w:val="Normal"/>
    <w:next w:val="Normal"/>
    <w:qFormat/>
    <w:rsid w:val="00C6135D"/>
    <w:pPr>
      <w:outlineLvl w:val="5"/>
    </w:p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semiHidden/>
    <w:rsid w:val="00C6135D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semiHidden/>
    <w:rsid w:val="00C6135D"/>
    <w:pPr>
      <w:tabs>
        <w:tab w:val="center" w:pos="4536"/>
        <w:tab w:val="right" w:pos="9072"/>
      </w:tabs>
    </w:pPr>
  </w:style>
  <w:style w:type="character" w:styleId="Hyperkobling">
    <w:name w:val="Hyperlink"/>
    <w:basedOn w:val="Standardskriftforavsnitt"/>
    <w:rsid w:val="00D17C50"/>
    <w:rPr>
      <w:color w:val="000000"/>
      <w:u w:val="single"/>
    </w:rPr>
  </w:style>
  <w:style w:type="table" w:styleId="Tabellrutenett">
    <w:name w:val="Table Grid"/>
    <w:basedOn w:val="Vanligtabell"/>
    <w:uiPriority w:val="39"/>
    <w:rsid w:val="00D17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lstomtale">
    <w:name w:val="Unresolved Mention"/>
    <w:basedOn w:val="Standardskriftforavsnitt"/>
    <w:uiPriority w:val="99"/>
    <w:rsid w:val="00DE48C5"/>
    <w:rPr>
      <w:color w:val="605E5C"/>
      <w:shd w:val="clear" w:color="auto" w:fill="E1DFDD"/>
    </w:rPr>
  </w:style>
  <w:style w:type="character" w:styleId="Plassholdertekst">
    <w:name w:val="Placeholder Text"/>
    <w:basedOn w:val="Standardskriftforavsnitt"/>
    <w:uiPriority w:val="99"/>
    <w:semiHidden/>
    <w:rsid w:val="0069626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astrid.chr.hanssen@havbruksstasjonen.no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kjersti.fredheim@havbruksstasjonen.no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VEH\APPDATA\ROAMING\MICROSOFT\TEMPLATES\OPERATIV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71AE7952220427D9743F86FC77647C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E3AF06D-BF4D-4987-BE69-501591F68CEC}"/>
      </w:docPartPr>
      <w:docPartBody>
        <w:p w:rsidR="00B84EBF" w:rsidRDefault="00000000" w:rsidP="00B84EBF">
          <w:pPr>
            <w:pStyle w:val="E71AE7952220427D9743F86FC77647C38"/>
          </w:pPr>
          <w:r w:rsidRPr="00495F42">
            <w:rPr>
              <w:rFonts w:asciiTheme="minorHAnsi" w:hAnsiTheme="minorHAnsi" w:cstheme="minorHAnsi"/>
              <w:noProof/>
              <w:color w:val="808080" w:themeColor="background1" w:themeShade="80"/>
            </w:rPr>
            <w:t>Nummer</w:t>
          </w:r>
        </w:p>
      </w:docPartBody>
    </w:docPart>
    <w:docPart>
      <w:docPartPr>
        <w:name w:val="B80BDFA8C6AF414494880C52933071A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8F2CA19-2F62-4831-B85E-C370E3844D69}"/>
      </w:docPartPr>
      <w:docPartBody>
        <w:p w:rsidR="00B84EBF" w:rsidRDefault="00000000" w:rsidP="00B84EBF">
          <w:pPr>
            <w:pStyle w:val="B80BDFA8C6AF414494880C52933071AA5"/>
          </w:pPr>
          <w:r w:rsidRPr="00495F42">
            <w:rPr>
              <w:rStyle w:val="Plassholdertekst"/>
              <w:color w:val="808080" w:themeColor="background1" w:themeShade="80"/>
            </w:rPr>
            <w:t>Velg dato.</w:t>
          </w:r>
        </w:p>
      </w:docPartBody>
    </w:docPart>
    <w:docPart>
      <w:docPartPr>
        <w:name w:val="B19ECB81EEED4317AA0917EBF6C508A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D9125C5-AB86-4287-8312-27A4F4E73AAE}"/>
      </w:docPartPr>
      <w:docPartBody>
        <w:p w:rsidR="00B84EBF" w:rsidRDefault="00000000" w:rsidP="00B84EBF">
          <w:pPr>
            <w:pStyle w:val="B19ECB81EEED4317AA0917EBF6C508A91"/>
          </w:pPr>
          <w:r>
            <w:rPr>
              <w:rStyle w:val="Plassholdertekst"/>
            </w:rPr>
            <w:t>Velg</w:t>
          </w:r>
          <w:r w:rsidRPr="00991E28">
            <w:rPr>
              <w:rStyle w:val="Plassholdertekst"/>
            </w:rPr>
            <w:t xml:space="preserve"> en dato.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EBF"/>
    <w:rsid w:val="0011179E"/>
    <w:rsid w:val="00125EF1"/>
    <w:rsid w:val="001313F3"/>
    <w:rsid w:val="002B08D0"/>
    <w:rsid w:val="003D2218"/>
    <w:rsid w:val="00426DA5"/>
    <w:rsid w:val="00497328"/>
    <w:rsid w:val="00734BCB"/>
    <w:rsid w:val="007A57D1"/>
    <w:rsid w:val="007D6026"/>
    <w:rsid w:val="00977B35"/>
    <w:rsid w:val="009F688D"/>
    <w:rsid w:val="00A22489"/>
    <w:rsid w:val="00AA32C4"/>
    <w:rsid w:val="00AD7BB9"/>
    <w:rsid w:val="00B84EBF"/>
    <w:rsid w:val="00C047C2"/>
    <w:rsid w:val="00C13E19"/>
    <w:rsid w:val="00C66B0F"/>
    <w:rsid w:val="00CC6BCD"/>
    <w:rsid w:val="00D47C22"/>
    <w:rsid w:val="00EE5B0C"/>
    <w:rsid w:val="00F3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B84EBF"/>
    <w:rPr>
      <w:color w:val="666666"/>
    </w:rPr>
  </w:style>
  <w:style w:type="paragraph" w:customStyle="1" w:styleId="E71AE7952220427D9743F86FC77647C38">
    <w:name w:val="E71AE7952220427D9743F86FC77647C38"/>
    <w:rsid w:val="00B84EBF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customStyle="1" w:styleId="B80BDFA8C6AF414494880C52933071AA5">
    <w:name w:val="B80BDFA8C6AF414494880C52933071AA5"/>
    <w:rsid w:val="00B84EBF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customStyle="1" w:styleId="B19ECB81EEED4317AA0917EBF6C508A91">
    <w:name w:val="B19ECB81EEED4317AA0917EBF6C508A91"/>
    <w:rsid w:val="00B84EBF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</Template>
  <TotalTime>0</TotalTime>
  <Pages>4</Pages>
  <Words>1983</Words>
  <Characters>3966</Characters>
  <Application>Microsoft Office Word</Application>
  <DocSecurity>0</DocSecurity>
  <Lines>1983</Lines>
  <Paragraphs>1982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Forsøksavtale</vt:lpstr>
      <vt:lpstr>Mal for prosedyrer</vt:lpstr>
    </vt:vector>
  </TitlesOfParts>
  <Company>Datakvalitet</Company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Forsøksavtale</dc:title>
  <dc:subject>001002|Skjema.2.1|</dc:subject>
  <dc:creator>Handbok</dc:creator>
  <cp:lastModifiedBy>Are Homann-Danielsen</cp:lastModifiedBy>
  <cp:revision>2</cp:revision>
  <cp:lastPrinted>2024-07-31T11:28:00Z</cp:lastPrinted>
  <dcterms:created xsi:type="dcterms:W3CDTF">2025-12-04T11:33:00Z</dcterms:created>
  <dcterms:modified xsi:type="dcterms:W3CDTF">2025-12-04T11:33:00Z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K_Bedriftsnavn">
    <vt:lpwstr>Havbruksstasjonen i Tromsø AS</vt:lpwstr>
  </property>
  <property fmtid="{D5CDD505-2E9C-101B-9397-08002B2CF9AE}" pid="3" name="EK_DokTittel">
    <vt:lpwstr>Forsøksavtale</vt:lpwstr>
  </property>
  <property fmtid="{D5CDD505-2E9C-101B-9397-08002B2CF9AE}" pid="4" name="EK_DokType">
    <vt:lpwstr>Skjema</vt:lpwstr>
  </property>
  <property fmtid="{D5CDD505-2E9C-101B-9397-08002B2CF9AE}" pid="5" name="EK_GjelderFra">
    <vt:lpwstr>12.11.2025</vt:lpwstr>
  </property>
  <property fmtid="{D5CDD505-2E9C-101B-9397-08002B2CF9AE}" pid="6" name="EK_IBrukDato">
    <vt:lpwstr>12.11.2025</vt:lpwstr>
  </property>
  <property fmtid="{D5CDD505-2E9C-101B-9397-08002B2CF9AE}" pid="7" name="EK_RefNr">
    <vt:lpwstr>Forsøk1.1</vt:lpwstr>
  </property>
  <property fmtid="{D5CDD505-2E9C-101B-9397-08002B2CF9AE}" pid="8" name="EK_S00M0101">
    <vt:lpwstr>Forsøk </vt:lpwstr>
  </property>
  <property fmtid="{D5CDD505-2E9C-101B-9397-08002B2CF9AE}" pid="9" name="EK_Signatur">
    <vt:lpwstr>Rita Sæther</vt:lpwstr>
  </property>
  <property fmtid="{D5CDD505-2E9C-101B-9397-08002B2CF9AE}" pid="10" name="EK_SkrevetAv">
    <vt:lpwstr>TH, KNF, AEH</vt:lpwstr>
  </property>
  <property fmtid="{D5CDD505-2E9C-101B-9397-08002B2CF9AE}" pid="11" name="EK_Utgave">
    <vt:lpwstr>3.13</vt:lpwstr>
  </property>
  <property fmtid="{D5CDD505-2E9C-101B-9397-08002B2CF9AE}" pid="12" name="EK_Watermark">
    <vt:lpwstr/>
  </property>
</Properties>
</file>